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EE4B3" w14:textId="7CA12F9A" w:rsidR="00D16685" w:rsidRPr="0074176A" w:rsidRDefault="0074176A" w:rsidP="0074176A">
      <w:pPr>
        <w:pStyle w:val="Titre1"/>
      </w:pPr>
      <w:bookmarkStart w:id="0" w:name="_Toc207699884"/>
      <w:r w:rsidRPr="0074176A">
        <w:t xml:space="preserve">Ville de </w:t>
      </w:r>
      <w:r w:rsidR="000C6AC3">
        <w:t xml:space="preserve">MEILHAN – 40400 </w:t>
      </w:r>
      <w:r w:rsidR="00D16685" w:rsidRPr="0074176A">
        <w:br/>
        <w:t>Schéma pluriannuel d</w:t>
      </w:r>
      <w:r w:rsidR="00805179" w:rsidRPr="0074176A">
        <w:t>’</w:t>
      </w:r>
      <w:r w:rsidR="00D16685" w:rsidRPr="0074176A">
        <w:t>accessibilité</w:t>
      </w:r>
      <w:r w:rsidR="00D16685" w:rsidRPr="0074176A">
        <w:br/>
      </w:r>
      <w:bookmarkEnd w:id="0"/>
      <w:r w:rsidR="000C6AC3">
        <w:t>20</w:t>
      </w:r>
      <w:r w:rsidR="009A13EB">
        <w:t>26</w:t>
      </w:r>
      <w:r w:rsidR="000C6AC3">
        <w:t>-2028</w:t>
      </w:r>
    </w:p>
    <w:p w14:paraId="6DA85242" w14:textId="148B128F" w:rsidR="00DD11A1" w:rsidRDefault="00DD11A1" w:rsidP="00FA4F95">
      <w:pPr>
        <w:jc w:val="center"/>
      </w:pPr>
    </w:p>
    <w:p w14:paraId="6D68A6C3" w14:textId="3EDB2B7E" w:rsidR="00DD11A1" w:rsidRDefault="00DD11A1">
      <w:r>
        <w:br w:type="page"/>
      </w:r>
    </w:p>
    <w:sdt>
      <w:sdtPr>
        <w:rPr>
          <w:rFonts w:ascii="Poppins" w:eastAsiaTheme="minorHAnsi" w:hAnsi="Poppins" w:cstheme="minorBidi"/>
          <w:b w:val="0"/>
          <w:bCs w:val="0"/>
          <w:color w:val="auto"/>
          <w:sz w:val="18"/>
          <w:szCs w:val="24"/>
          <w:lang w:eastAsia="en-US"/>
        </w:rPr>
        <w:id w:val="1723557100"/>
        <w:docPartObj>
          <w:docPartGallery w:val="Table of Contents"/>
          <w:docPartUnique/>
        </w:docPartObj>
      </w:sdtPr>
      <w:sdtEndPr>
        <w:rPr>
          <w:noProof/>
        </w:rPr>
      </w:sdtEndPr>
      <w:sdtContent>
        <w:p w14:paraId="0F14945C" w14:textId="5F3032B9" w:rsidR="00C877CB" w:rsidRPr="00225F82" w:rsidRDefault="00AE6E38" w:rsidP="00225F82">
          <w:pPr>
            <w:pStyle w:val="En-ttedetabledesmatires"/>
            <w:rPr>
              <w:rFonts w:ascii="Poppins" w:hAnsi="Poppins" w:cs="Poppins"/>
            </w:rPr>
          </w:pPr>
          <w:r w:rsidRPr="00225F82">
            <w:rPr>
              <w:rFonts w:ascii="Poppins" w:hAnsi="Poppins" w:cs="Poppins"/>
            </w:rPr>
            <w:t>Table des matières</w:t>
          </w:r>
          <w:r w:rsidRPr="00225F82">
            <w:rPr>
              <w:rFonts w:ascii="Poppins" w:hAnsi="Poppins" w:cs="Poppins"/>
              <w:b w:val="0"/>
              <w:bCs w:val="0"/>
              <w:caps/>
            </w:rPr>
            <w:fldChar w:fldCharType="begin"/>
          </w:r>
          <w:r w:rsidRPr="00225F82">
            <w:rPr>
              <w:rFonts w:ascii="Poppins" w:hAnsi="Poppins" w:cs="Poppins"/>
              <w:b w:val="0"/>
              <w:bCs w:val="0"/>
            </w:rPr>
            <w:instrText xml:space="preserve"> TOC \o "1-3" \h \z \u </w:instrText>
          </w:r>
          <w:r w:rsidRPr="00225F82">
            <w:rPr>
              <w:rFonts w:ascii="Poppins" w:hAnsi="Poppins" w:cs="Poppins"/>
              <w:b w:val="0"/>
              <w:bCs w:val="0"/>
              <w:caps/>
            </w:rPr>
            <w:fldChar w:fldCharType="separate"/>
          </w:r>
        </w:p>
        <w:p w14:paraId="238C35F6" w14:textId="11268573" w:rsidR="00C877CB" w:rsidRPr="00225F82" w:rsidRDefault="00C877CB">
          <w:pPr>
            <w:pStyle w:val="TM1"/>
            <w:tabs>
              <w:tab w:val="right" w:leader="dot" w:pos="14444"/>
            </w:tabs>
            <w:rPr>
              <w:rFonts w:eastAsiaTheme="minorEastAsia" w:cs="Poppins"/>
              <w:b w:val="0"/>
              <w:bCs w:val="0"/>
              <w:caps w:val="0"/>
              <w:noProof/>
              <w:color w:val="auto"/>
              <w:kern w:val="2"/>
              <w:sz w:val="24"/>
              <w:szCs w:val="24"/>
              <w:lang w:eastAsia="fr-FR"/>
              <w14:ligatures w14:val="standardContextual"/>
            </w:rPr>
          </w:pPr>
          <w:hyperlink w:anchor="_Toc207699885" w:history="1">
            <w:r w:rsidRPr="00225F82">
              <w:rPr>
                <w:rStyle w:val="Lienhypertexte"/>
                <w:rFonts w:ascii="Poppins" w:hAnsi="Poppins" w:cs="Poppins"/>
                <w:noProof/>
              </w:rPr>
              <w:t>Introduction</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_Toc207699885 \h </w:instrText>
            </w:r>
            <w:r w:rsidRPr="00225F82">
              <w:rPr>
                <w:rFonts w:cs="Poppins"/>
                <w:noProof/>
                <w:webHidden/>
              </w:rPr>
            </w:r>
            <w:r w:rsidRPr="00225F82">
              <w:rPr>
                <w:rFonts w:cs="Poppins"/>
                <w:noProof/>
                <w:webHidden/>
              </w:rPr>
              <w:fldChar w:fldCharType="separate"/>
            </w:r>
            <w:r w:rsidR="00FF354C">
              <w:rPr>
                <w:rFonts w:cs="Poppins"/>
                <w:noProof/>
                <w:webHidden/>
              </w:rPr>
              <w:t>2</w:t>
            </w:r>
            <w:r w:rsidRPr="00225F82">
              <w:rPr>
                <w:rFonts w:cs="Poppins"/>
                <w:noProof/>
                <w:webHidden/>
              </w:rPr>
              <w:fldChar w:fldCharType="end"/>
            </w:r>
          </w:hyperlink>
        </w:p>
        <w:p w14:paraId="54FEDC1B" w14:textId="55A226AD"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86" w:history="1">
            <w:r w:rsidRPr="00225F82">
              <w:rPr>
                <w:rStyle w:val="Lienhypertexte"/>
                <w:rFonts w:ascii="Poppins" w:hAnsi="Poppins" w:cs="Poppins"/>
                <w:noProof/>
              </w:rPr>
              <w:t>Qu’est-ce que l’accessibilité numérique ?</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_Toc207699886 \h </w:instrText>
            </w:r>
            <w:r w:rsidRPr="00225F82">
              <w:rPr>
                <w:rFonts w:cs="Poppins"/>
                <w:noProof/>
                <w:webHidden/>
              </w:rPr>
            </w:r>
            <w:r w:rsidRPr="00225F82">
              <w:rPr>
                <w:rFonts w:cs="Poppins"/>
                <w:noProof/>
                <w:webHidden/>
              </w:rPr>
              <w:fldChar w:fldCharType="separate"/>
            </w:r>
            <w:r w:rsidR="00FF354C">
              <w:rPr>
                <w:rFonts w:cs="Poppins"/>
                <w:noProof/>
                <w:webHidden/>
              </w:rPr>
              <w:t>2</w:t>
            </w:r>
            <w:r w:rsidRPr="00225F82">
              <w:rPr>
                <w:rFonts w:cs="Poppins"/>
                <w:noProof/>
                <w:webHidden/>
              </w:rPr>
              <w:fldChar w:fldCharType="end"/>
            </w:r>
          </w:hyperlink>
        </w:p>
        <w:p w14:paraId="504EEB6C" w14:textId="071E68AE"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87" w:history="1">
            <w:r w:rsidRPr="00225F82">
              <w:rPr>
                <w:rStyle w:val="Lienhypertexte"/>
                <w:rFonts w:ascii="Poppins" w:hAnsi="Poppins" w:cs="Poppins"/>
                <w:noProof/>
              </w:rPr>
              <w:t>Cadre législatif et règlementaire</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_Toc207699887 \h </w:instrText>
            </w:r>
            <w:r w:rsidRPr="00225F82">
              <w:rPr>
                <w:rFonts w:cs="Poppins"/>
                <w:noProof/>
                <w:webHidden/>
              </w:rPr>
            </w:r>
            <w:r w:rsidRPr="00225F82">
              <w:rPr>
                <w:rFonts w:cs="Poppins"/>
                <w:noProof/>
                <w:webHidden/>
              </w:rPr>
              <w:fldChar w:fldCharType="separate"/>
            </w:r>
            <w:r w:rsidR="00FF354C">
              <w:rPr>
                <w:rFonts w:cs="Poppins"/>
                <w:noProof/>
                <w:webHidden/>
              </w:rPr>
              <w:t>3</w:t>
            </w:r>
            <w:r w:rsidRPr="00225F82">
              <w:rPr>
                <w:rFonts w:cs="Poppins"/>
                <w:noProof/>
                <w:webHidden/>
              </w:rPr>
              <w:fldChar w:fldCharType="end"/>
            </w:r>
          </w:hyperlink>
        </w:p>
        <w:p w14:paraId="7EAA727C" w14:textId="5CB2F750"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88" w:history="1">
            <w:r w:rsidRPr="00225F82">
              <w:rPr>
                <w:rStyle w:val="Lienhypertexte"/>
                <w:rFonts w:ascii="Poppins" w:hAnsi="Poppins" w:cs="Poppins"/>
                <w:noProof/>
              </w:rPr>
              <w:t>Qu’est-ce que le RGAA ?</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_Toc207699888 \h </w:instrText>
            </w:r>
            <w:r w:rsidRPr="00225F82">
              <w:rPr>
                <w:rFonts w:cs="Poppins"/>
                <w:noProof/>
                <w:webHidden/>
              </w:rPr>
            </w:r>
            <w:r w:rsidRPr="00225F82">
              <w:rPr>
                <w:rFonts w:cs="Poppins"/>
                <w:noProof/>
                <w:webHidden/>
              </w:rPr>
              <w:fldChar w:fldCharType="separate"/>
            </w:r>
            <w:r w:rsidR="00FF354C">
              <w:rPr>
                <w:rFonts w:cs="Poppins"/>
                <w:noProof/>
                <w:webHidden/>
              </w:rPr>
              <w:t>3</w:t>
            </w:r>
            <w:r w:rsidRPr="00225F82">
              <w:rPr>
                <w:rFonts w:cs="Poppins"/>
                <w:noProof/>
                <w:webHidden/>
              </w:rPr>
              <w:fldChar w:fldCharType="end"/>
            </w:r>
          </w:hyperlink>
        </w:p>
        <w:p w14:paraId="6BF70098" w14:textId="5772FE96"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89" w:history="1">
            <w:r w:rsidRPr="00225F82">
              <w:rPr>
                <w:rStyle w:val="Lienhypertexte"/>
                <w:rFonts w:ascii="Poppins" w:hAnsi="Poppins" w:cs="Poppins"/>
                <w:noProof/>
              </w:rPr>
              <w:t>Le schéma pluriannuel d’accessibilité numérique</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_Toc207699889 \h </w:instrText>
            </w:r>
            <w:r w:rsidRPr="00225F82">
              <w:rPr>
                <w:rFonts w:cs="Poppins"/>
                <w:noProof/>
                <w:webHidden/>
              </w:rPr>
            </w:r>
            <w:r w:rsidRPr="00225F82">
              <w:rPr>
                <w:rFonts w:cs="Poppins"/>
                <w:noProof/>
                <w:webHidden/>
              </w:rPr>
              <w:fldChar w:fldCharType="separate"/>
            </w:r>
            <w:r w:rsidR="00FF354C">
              <w:rPr>
                <w:rFonts w:cs="Poppins"/>
                <w:noProof/>
                <w:webHidden/>
              </w:rPr>
              <w:t>4</w:t>
            </w:r>
            <w:r w:rsidRPr="00225F82">
              <w:rPr>
                <w:rFonts w:cs="Poppins"/>
                <w:noProof/>
                <w:webHidden/>
              </w:rPr>
              <w:fldChar w:fldCharType="end"/>
            </w:r>
          </w:hyperlink>
        </w:p>
        <w:p w14:paraId="7DDEC9AA" w14:textId="46983C27" w:rsidR="00C877CB" w:rsidRPr="00225F82" w:rsidRDefault="00C877CB">
          <w:pPr>
            <w:pStyle w:val="TM1"/>
            <w:tabs>
              <w:tab w:val="right" w:leader="dot" w:pos="14444"/>
            </w:tabs>
            <w:rPr>
              <w:rFonts w:eastAsiaTheme="minorEastAsia" w:cs="Poppins"/>
              <w:b w:val="0"/>
              <w:bCs w:val="0"/>
              <w:caps w:val="0"/>
              <w:noProof/>
              <w:color w:val="auto"/>
              <w:kern w:val="2"/>
              <w:sz w:val="24"/>
              <w:szCs w:val="24"/>
              <w:lang w:eastAsia="fr-FR"/>
              <w14:ligatures w14:val="standardContextual"/>
            </w:rPr>
          </w:pPr>
          <w:hyperlink w:anchor="_Toc207699890" w:history="1">
            <w:r w:rsidRPr="00225F82">
              <w:rPr>
                <w:rStyle w:val="Lienhypertexte"/>
                <w:rFonts w:ascii="Poppins" w:hAnsi="Poppins" w:cs="Poppins"/>
                <w:noProof/>
              </w:rPr>
              <w:t>Volet organisationnel du schéma pluriannuel</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_Toc207699890 \h </w:instrText>
            </w:r>
            <w:r w:rsidRPr="00225F82">
              <w:rPr>
                <w:rFonts w:cs="Poppins"/>
                <w:noProof/>
                <w:webHidden/>
              </w:rPr>
            </w:r>
            <w:r w:rsidRPr="00225F82">
              <w:rPr>
                <w:rFonts w:cs="Poppins"/>
                <w:noProof/>
                <w:webHidden/>
              </w:rPr>
              <w:fldChar w:fldCharType="separate"/>
            </w:r>
            <w:r w:rsidR="00FF354C">
              <w:rPr>
                <w:rFonts w:cs="Poppins"/>
                <w:noProof/>
                <w:webHidden/>
              </w:rPr>
              <w:t>4</w:t>
            </w:r>
            <w:r w:rsidRPr="00225F82">
              <w:rPr>
                <w:rFonts w:cs="Poppins"/>
                <w:noProof/>
                <w:webHidden/>
              </w:rPr>
              <w:fldChar w:fldCharType="end"/>
            </w:r>
          </w:hyperlink>
        </w:p>
        <w:p w14:paraId="66EB8819" w14:textId="4F054E27"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91" w:history="1">
            <w:r w:rsidRPr="00225F82">
              <w:rPr>
                <w:rStyle w:val="Lienhypertexte"/>
                <w:rFonts w:ascii="Poppins" w:hAnsi="Poppins" w:cs="Poppins"/>
                <w:noProof/>
              </w:rPr>
              <w:t>Produire un état des lieux</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_Toc207699891 \h </w:instrText>
            </w:r>
            <w:r w:rsidRPr="00225F82">
              <w:rPr>
                <w:rFonts w:cs="Poppins"/>
                <w:noProof/>
                <w:webHidden/>
              </w:rPr>
            </w:r>
            <w:r w:rsidRPr="00225F82">
              <w:rPr>
                <w:rFonts w:cs="Poppins"/>
                <w:noProof/>
                <w:webHidden/>
              </w:rPr>
              <w:fldChar w:fldCharType="separate"/>
            </w:r>
            <w:r w:rsidR="00FF354C">
              <w:rPr>
                <w:rFonts w:cs="Poppins"/>
                <w:noProof/>
                <w:webHidden/>
              </w:rPr>
              <w:t>4</w:t>
            </w:r>
            <w:r w:rsidRPr="00225F82">
              <w:rPr>
                <w:rFonts w:cs="Poppins"/>
                <w:noProof/>
                <w:webHidden/>
              </w:rPr>
              <w:fldChar w:fldCharType="end"/>
            </w:r>
          </w:hyperlink>
        </w:p>
        <w:p w14:paraId="74D12555" w14:textId="61F52483"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92" w:history="1">
            <w:r w:rsidRPr="00225F82">
              <w:rPr>
                <w:rStyle w:val="Lienhypertexte"/>
                <w:rFonts w:ascii="Poppins" w:hAnsi="Poppins" w:cs="Poppins"/>
                <w:noProof/>
              </w:rPr>
              <w:t>Produire des plans d’actions annuels</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_Toc207699892 \h </w:instrText>
            </w:r>
            <w:r w:rsidRPr="00225F82">
              <w:rPr>
                <w:rFonts w:cs="Poppins"/>
                <w:noProof/>
                <w:webHidden/>
              </w:rPr>
            </w:r>
            <w:r w:rsidRPr="00225F82">
              <w:rPr>
                <w:rFonts w:cs="Poppins"/>
                <w:noProof/>
                <w:webHidden/>
              </w:rPr>
              <w:fldChar w:fldCharType="separate"/>
            </w:r>
            <w:r w:rsidR="00FF354C">
              <w:rPr>
                <w:rFonts w:cs="Poppins"/>
                <w:noProof/>
                <w:webHidden/>
              </w:rPr>
              <w:t>5</w:t>
            </w:r>
            <w:r w:rsidRPr="00225F82">
              <w:rPr>
                <w:rFonts w:cs="Poppins"/>
                <w:noProof/>
                <w:webHidden/>
              </w:rPr>
              <w:fldChar w:fldCharType="end"/>
            </w:r>
          </w:hyperlink>
        </w:p>
        <w:p w14:paraId="1692308F" w14:textId="0E1308C4"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93" w:history="1">
            <w:r w:rsidRPr="00225F82">
              <w:rPr>
                <w:rStyle w:val="Lienhypertexte"/>
                <w:rFonts w:ascii="Poppins" w:hAnsi="Poppins" w:cs="Poppins"/>
                <w:noProof/>
              </w:rPr>
              <w:t>Évaluer les plans d’actions annuels et le schéma dans sa globalité</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_Toc207699893 \h </w:instrText>
            </w:r>
            <w:r w:rsidRPr="00225F82">
              <w:rPr>
                <w:rFonts w:cs="Poppins"/>
                <w:noProof/>
                <w:webHidden/>
              </w:rPr>
            </w:r>
            <w:r w:rsidRPr="00225F82">
              <w:rPr>
                <w:rFonts w:cs="Poppins"/>
                <w:noProof/>
                <w:webHidden/>
              </w:rPr>
              <w:fldChar w:fldCharType="separate"/>
            </w:r>
            <w:r w:rsidR="00FF354C">
              <w:rPr>
                <w:rFonts w:cs="Poppins"/>
                <w:noProof/>
                <w:webHidden/>
              </w:rPr>
              <w:t>5</w:t>
            </w:r>
            <w:r w:rsidRPr="00225F82">
              <w:rPr>
                <w:rFonts w:cs="Poppins"/>
                <w:noProof/>
                <w:webHidden/>
              </w:rPr>
              <w:fldChar w:fldCharType="end"/>
            </w:r>
          </w:hyperlink>
        </w:p>
        <w:p w14:paraId="015D890A" w14:textId="4D4D5058" w:rsidR="00C877CB" w:rsidRPr="00225F82" w:rsidRDefault="00C877CB">
          <w:pPr>
            <w:pStyle w:val="TM1"/>
            <w:tabs>
              <w:tab w:val="right" w:leader="dot" w:pos="14444"/>
            </w:tabs>
            <w:rPr>
              <w:rFonts w:eastAsiaTheme="minorEastAsia" w:cs="Poppins"/>
              <w:b w:val="0"/>
              <w:bCs w:val="0"/>
              <w:caps w:val="0"/>
              <w:noProof/>
              <w:color w:val="auto"/>
              <w:kern w:val="2"/>
              <w:sz w:val="24"/>
              <w:szCs w:val="24"/>
              <w:lang w:eastAsia="fr-FR"/>
              <w14:ligatures w14:val="standardContextual"/>
            </w:rPr>
          </w:pPr>
          <w:hyperlink w:anchor="_Toc207699894" w:history="1">
            <w:r w:rsidRPr="00225F82">
              <w:rPr>
                <w:rStyle w:val="Lienhypertexte"/>
                <w:rFonts w:ascii="Poppins" w:hAnsi="Poppins" w:cs="Poppins"/>
                <w:noProof/>
              </w:rPr>
              <w:t>Volet opérationnel du schéma pluriannuel</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_Toc207699894 \h </w:instrText>
            </w:r>
            <w:r w:rsidRPr="00225F82">
              <w:rPr>
                <w:rFonts w:cs="Poppins"/>
                <w:noProof/>
                <w:webHidden/>
              </w:rPr>
            </w:r>
            <w:r w:rsidRPr="00225F82">
              <w:rPr>
                <w:rFonts w:cs="Poppins"/>
                <w:noProof/>
                <w:webHidden/>
              </w:rPr>
              <w:fldChar w:fldCharType="separate"/>
            </w:r>
            <w:r w:rsidR="00FF354C">
              <w:rPr>
                <w:rFonts w:cs="Poppins"/>
                <w:noProof/>
                <w:webHidden/>
              </w:rPr>
              <w:t>5</w:t>
            </w:r>
            <w:r w:rsidRPr="00225F82">
              <w:rPr>
                <w:rFonts w:cs="Poppins"/>
                <w:noProof/>
                <w:webHidden/>
              </w:rPr>
              <w:fldChar w:fldCharType="end"/>
            </w:r>
          </w:hyperlink>
        </w:p>
        <w:p w14:paraId="7C5EE2C0" w14:textId="46986D6C"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95" w:history="1">
            <w:r w:rsidRPr="00225F82">
              <w:rPr>
                <w:rStyle w:val="Lienhypertexte"/>
                <w:rFonts w:ascii="Poppins" w:hAnsi="Poppins" w:cs="Poppins"/>
                <w:noProof/>
              </w:rPr>
              <w:t>Etat des lieux</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_Toc207699895 \h </w:instrText>
            </w:r>
            <w:r w:rsidRPr="00225F82">
              <w:rPr>
                <w:rFonts w:cs="Poppins"/>
                <w:noProof/>
                <w:webHidden/>
              </w:rPr>
            </w:r>
            <w:r w:rsidRPr="00225F82">
              <w:rPr>
                <w:rFonts w:cs="Poppins"/>
                <w:noProof/>
                <w:webHidden/>
              </w:rPr>
              <w:fldChar w:fldCharType="separate"/>
            </w:r>
            <w:r w:rsidR="00FF354C">
              <w:rPr>
                <w:rFonts w:cs="Poppins"/>
                <w:noProof/>
                <w:webHidden/>
              </w:rPr>
              <w:t>5</w:t>
            </w:r>
            <w:r w:rsidRPr="00225F82">
              <w:rPr>
                <w:rFonts w:cs="Poppins"/>
                <w:noProof/>
                <w:webHidden/>
              </w:rPr>
              <w:fldChar w:fldCharType="end"/>
            </w:r>
          </w:hyperlink>
        </w:p>
        <w:p w14:paraId="5F2DE0B4" w14:textId="0EB0B237"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96" w:history="1">
            <w:r w:rsidRPr="00225F82">
              <w:rPr>
                <w:rStyle w:val="Lienhypertexte"/>
                <w:rFonts w:ascii="Poppins" w:hAnsi="Poppins" w:cs="Poppins"/>
                <w:noProof/>
              </w:rPr>
              <w:t>Ambition du schéma pluriannuel</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_Toc207699896 \h </w:instrText>
            </w:r>
            <w:r w:rsidRPr="00225F82">
              <w:rPr>
                <w:rFonts w:cs="Poppins"/>
                <w:noProof/>
                <w:webHidden/>
              </w:rPr>
            </w:r>
            <w:r w:rsidRPr="00225F82">
              <w:rPr>
                <w:rFonts w:cs="Poppins"/>
                <w:noProof/>
                <w:webHidden/>
              </w:rPr>
              <w:fldChar w:fldCharType="separate"/>
            </w:r>
            <w:r w:rsidR="00FF354C">
              <w:rPr>
                <w:rFonts w:cs="Poppins"/>
                <w:noProof/>
                <w:webHidden/>
              </w:rPr>
              <w:t>5</w:t>
            </w:r>
            <w:r w:rsidRPr="00225F82">
              <w:rPr>
                <w:rFonts w:cs="Poppins"/>
                <w:noProof/>
                <w:webHidden/>
              </w:rPr>
              <w:fldChar w:fldCharType="end"/>
            </w:r>
          </w:hyperlink>
        </w:p>
        <w:p w14:paraId="7E122FA1" w14:textId="561EBAC3"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97" w:history="1">
            <w:r w:rsidRPr="00225F82">
              <w:rPr>
                <w:rStyle w:val="Lienhypertexte"/>
                <w:rFonts w:ascii="Poppins" w:hAnsi="Poppins" w:cs="Poppins"/>
                <w:noProof/>
              </w:rPr>
              <w:t>Registres d’actions</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_Toc207699897 \h </w:instrText>
            </w:r>
            <w:r w:rsidRPr="00225F82">
              <w:rPr>
                <w:rFonts w:cs="Poppins"/>
                <w:noProof/>
                <w:webHidden/>
              </w:rPr>
            </w:r>
            <w:r w:rsidRPr="00225F82">
              <w:rPr>
                <w:rFonts w:cs="Poppins"/>
                <w:noProof/>
                <w:webHidden/>
              </w:rPr>
              <w:fldChar w:fldCharType="separate"/>
            </w:r>
            <w:r w:rsidR="00FF354C">
              <w:rPr>
                <w:rFonts w:cs="Poppins"/>
                <w:noProof/>
                <w:webHidden/>
              </w:rPr>
              <w:t>5</w:t>
            </w:r>
            <w:r w:rsidRPr="00225F82">
              <w:rPr>
                <w:rFonts w:cs="Poppins"/>
                <w:noProof/>
                <w:webHidden/>
              </w:rPr>
              <w:fldChar w:fldCharType="end"/>
            </w:r>
          </w:hyperlink>
        </w:p>
        <w:p w14:paraId="1ABA3651" w14:textId="4EFD114F"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898" w:history="1">
            <w:r w:rsidRPr="00225F82">
              <w:rPr>
                <w:rStyle w:val="Lienhypertexte"/>
                <w:rFonts w:ascii="Poppins" w:hAnsi="Poppins" w:cs="Poppins"/>
                <w:noProof/>
              </w:rPr>
              <w:t>Ressources humaines et financières affectées à l’accessibilité numérique</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_Toc207699898 \h </w:instrText>
            </w:r>
            <w:r w:rsidRPr="00225F82">
              <w:rPr>
                <w:rFonts w:cs="Poppins"/>
                <w:noProof/>
                <w:webHidden/>
              </w:rPr>
            </w:r>
            <w:r w:rsidRPr="00225F82">
              <w:rPr>
                <w:rFonts w:cs="Poppins"/>
                <w:noProof/>
                <w:webHidden/>
              </w:rPr>
              <w:fldChar w:fldCharType="separate"/>
            </w:r>
            <w:r w:rsidR="00FF354C">
              <w:rPr>
                <w:rFonts w:cs="Poppins"/>
                <w:noProof/>
                <w:webHidden/>
              </w:rPr>
              <w:t>6</w:t>
            </w:r>
            <w:r w:rsidRPr="00225F82">
              <w:rPr>
                <w:rFonts w:cs="Poppins"/>
                <w:noProof/>
                <w:webHidden/>
              </w:rPr>
              <w:fldChar w:fldCharType="end"/>
            </w:r>
          </w:hyperlink>
        </w:p>
        <w:p w14:paraId="74C27A98" w14:textId="2725410C" w:rsidR="00C877CB" w:rsidRPr="00225F82" w:rsidRDefault="00C877CB">
          <w:pPr>
            <w:pStyle w:val="TM3"/>
            <w:tabs>
              <w:tab w:val="right" w:leader="dot" w:pos="14444"/>
            </w:tabs>
            <w:rPr>
              <w:rFonts w:eastAsiaTheme="minorEastAsia" w:cs="Poppins"/>
              <w:iCs w:val="0"/>
              <w:noProof/>
              <w:kern w:val="2"/>
              <w:sz w:val="24"/>
              <w:szCs w:val="24"/>
              <w:lang w:eastAsia="fr-FR"/>
              <w14:ligatures w14:val="standardContextual"/>
            </w:rPr>
          </w:pPr>
          <w:hyperlink w:anchor="_Toc207699899" w:history="1">
            <w:r w:rsidRPr="00225F82">
              <w:rPr>
                <w:rStyle w:val="Lienhypertexte"/>
                <w:rFonts w:ascii="Poppins" w:hAnsi="Poppins" w:cs="Poppins"/>
                <w:noProof/>
              </w:rPr>
              <w:t>Désignation de référents accessibilité numérique</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_Toc207699899 \h </w:instrText>
            </w:r>
            <w:r w:rsidRPr="00225F82">
              <w:rPr>
                <w:rFonts w:cs="Poppins"/>
                <w:noProof/>
                <w:webHidden/>
              </w:rPr>
            </w:r>
            <w:r w:rsidRPr="00225F82">
              <w:rPr>
                <w:rFonts w:cs="Poppins"/>
                <w:noProof/>
                <w:webHidden/>
              </w:rPr>
              <w:fldChar w:fldCharType="separate"/>
            </w:r>
            <w:r w:rsidR="00FF354C">
              <w:rPr>
                <w:rFonts w:cs="Poppins"/>
                <w:noProof/>
                <w:webHidden/>
              </w:rPr>
              <w:t>6</w:t>
            </w:r>
            <w:r w:rsidRPr="00225F82">
              <w:rPr>
                <w:rFonts w:cs="Poppins"/>
                <w:noProof/>
                <w:webHidden/>
              </w:rPr>
              <w:fldChar w:fldCharType="end"/>
            </w:r>
          </w:hyperlink>
        </w:p>
        <w:p w14:paraId="63E609C2" w14:textId="55A72B76" w:rsidR="00C877CB" w:rsidRPr="00225F82" w:rsidRDefault="00C877CB">
          <w:pPr>
            <w:pStyle w:val="TM3"/>
            <w:tabs>
              <w:tab w:val="right" w:leader="dot" w:pos="14444"/>
            </w:tabs>
            <w:rPr>
              <w:rFonts w:eastAsiaTheme="minorEastAsia" w:cs="Poppins"/>
              <w:iCs w:val="0"/>
              <w:noProof/>
              <w:kern w:val="2"/>
              <w:sz w:val="24"/>
              <w:szCs w:val="24"/>
              <w:lang w:eastAsia="fr-FR"/>
              <w14:ligatures w14:val="standardContextual"/>
            </w:rPr>
          </w:pPr>
          <w:hyperlink w:anchor="_Toc207699900" w:history="1">
            <w:r w:rsidRPr="00225F82">
              <w:rPr>
                <w:rStyle w:val="Lienhypertexte"/>
                <w:rFonts w:ascii="Poppins" w:hAnsi="Poppins" w:cs="Poppins"/>
                <w:noProof/>
              </w:rPr>
              <w:t>Actions de formation et de sensibilisation</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_Toc207699900 \h </w:instrText>
            </w:r>
            <w:r w:rsidRPr="00225F82">
              <w:rPr>
                <w:rFonts w:cs="Poppins"/>
                <w:noProof/>
                <w:webHidden/>
              </w:rPr>
            </w:r>
            <w:r w:rsidRPr="00225F82">
              <w:rPr>
                <w:rFonts w:cs="Poppins"/>
                <w:noProof/>
                <w:webHidden/>
              </w:rPr>
              <w:fldChar w:fldCharType="separate"/>
            </w:r>
            <w:r w:rsidR="00FF354C">
              <w:rPr>
                <w:rFonts w:cs="Poppins"/>
                <w:noProof/>
                <w:webHidden/>
              </w:rPr>
              <w:t>6</w:t>
            </w:r>
            <w:r w:rsidRPr="00225F82">
              <w:rPr>
                <w:rFonts w:cs="Poppins"/>
                <w:noProof/>
                <w:webHidden/>
              </w:rPr>
              <w:fldChar w:fldCharType="end"/>
            </w:r>
          </w:hyperlink>
        </w:p>
        <w:p w14:paraId="0B115117" w14:textId="3E271426" w:rsidR="00C877CB" w:rsidRPr="00225F82" w:rsidRDefault="00C877CB">
          <w:pPr>
            <w:pStyle w:val="TM3"/>
            <w:tabs>
              <w:tab w:val="right" w:leader="dot" w:pos="14444"/>
            </w:tabs>
            <w:rPr>
              <w:rFonts w:eastAsiaTheme="minorEastAsia" w:cs="Poppins"/>
              <w:iCs w:val="0"/>
              <w:noProof/>
              <w:kern w:val="2"/>
              <w:sz w:val="24"/>
              <w:szCs w:val="24"/>
              <w:lang w:eastAsia="fr-FR"/>
              <w14:ligatures w14:val="standardContextual"/>
            </w:rPr>
          </w:pPr>
          <w:hyperlink w:anchor="_Toc207699901" w:history="1">
            <w:r w:rsidRPr="00225F82">
              <w:rPr>
                <w:rStyle w:val="Lienhypertexte"/>
                <w:rFonts w:ascii="Poppins" w:hAnsi="Poppins" w:cs="Poppins"/>
                <w:noProof/>
              </w:rPr>
              <w:t>Recours à des compétences externes</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_Toc207699901 \h </w:instrText>
            </w:r>
            <w:r w:rsidRPr="00225F82">
              <w:rPr>
                <w:rFonts w:cs="Poppins"/>
                <w:noProof/>
                <w:webHidden/>
              </w:rPr>
            </w:r>
            <w:r w:rsidRPr="00225F82">
              <w:rPr>
                <w:rFonts w:cs="Poppins"/>
                <w:noProof/>
                <w:webHidden/>
              </w:rPr>
              <w:fldChar w:fldCharType="separate"/>
            </w:r>
            <w:r w:rsidR="00FF354C">
              <w:rPr>
                <w:rFonts w:cs="Poppins"/>
                <w:noProof/>
                <w:webHidden/>
              </w:rPr>
              <w:t>6</w:t>
            </w:r>
            <w:r w:rsidRPr="00225F82">
              <w:rPr>
                <w:rFonts w:cs="Poppins"/>
                <w:noProof/>
                <w:webHidden/>
              </w:rPr>
              <w:fldChar w:fldCharType="end"/>
            </w:r>
          </w:hyperlink>
        </w:p>
        <w:p w14:paraId="32608B44" w14:textId="449D771D" w:rsidR="00C877CB" w:rsidRPr="00225F82" w:rsidRDefault="00C877CB">
          <w:pPr>
            <w:pStyle w:val="TM3"/>
            <w:tabs>
              <w:tab w:val="right" w:leader="dot" w:pos="14444"/>
            </w:tabs>
            <w:rPr>
              <w:rFonts w:eastAsiaTheme="minorEastAsia" w:cs="Poppins"/>
              <w:iCs w:val="0"/>
              <w:noProof/>
              <w:kern w:val="2"/>
              <w:sz w:val="24"/>
              <w:szCs w:val="24"/>
              <w:lang w:eastAsia="fr-FR"/>
              <w14:ligatures w14:val="standardContextual"/>
            </w:rPr>
          </w:pPr>
          <w:hyperlink w:anchor="_Toc207699902" w:history="1">
            <w:r w:rsidRPr="00225F82">
              <w:rPr>
                <w:rStyle w:val="Lienhypertexte"/>
                <w:rFonts w:ascii="Poppins" w:hAnsi="Poppins" w:cs="Poppins"/>
                <w:noProof/>
              </w:rPr>
              <w:t>Ressources financières</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_Toc207699902 \h </w:instrText>
            </w:r>
            <w:r w:rsidRPr="00225F82">
              <w:rPr>
                <w:rFonts w:cs="Poppins"/>
                <w:noProof/>
                <w:webHidden/>
              </w:rPr>
            </w:r>
            <w:r w:rsidRPr="00225F82">
              <w:rPr>
                <w:rFonts w:cs="Poppins"/>
                <w:noProof/>
                <w:webHidden/>
              </w:rPr>
              <w:fldChar w:fldCharType="separate"/>
            </w:r>
            <w:r w:rsidR="00FF354C">
              <w:rPr>
                <w:rFonts w:cs="Poppins"/>
                <w:noProof/>
                <w:webHidden/>
              </w:rPr>
              <w:t>6</w:t>
            </w:r>
            <w:r w:rsidRPr="00225F82">
              <w:rPr>
                <w:rFonts w:cs="Poppins"/>
                <w:noProof/>
                <w:webHidden/>
              </w:rPr>
              <w:fldChar w:fldCharType="end"/>
            </w:r>
          </w:hyperlink>
        </w:p>
        <w:p w14:paraId="3CCB741D" w14:textId="65DF5D95"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903" w:history="1">
            <w:r w:rsidRPr="00225F82">
              <w:rPr>
                <w:rStyle w:val="Lienhypertexte"/>
                <w:rFonts w:ascii="Poppins" w:hAnsi="Poppins" w:cs="Poppins"/>
                <w:noProof/>
              </w:rPr>
              <w:t>Organisation de la prise en compte de l’accessibilité numérique</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_Toc207699903 \h </w:instrText>
            </w:r>
            <w:r w:rsidRPr="00225F82">
              <w:rPr>
                <w:rFonts w:cs="Poppins"/>
                <w:noProof/>
                <w:webHidden/>
              </w:rPr>
            </w:r>
            <w:r w:rsidRPr="00225F82">
              <w:rPr>
                <w:rFonts w:cs="Poppins"/>
                <w:noProof/>
                <w:webHidden/>
              </w:rPr>
              <w:fldChar w:fldCharType="separate"/>
            </w:r>
            <w:r w:rsidR="00FF354C">
              <w:rPr>
                <w:rFonts w:cs="Poppins"/>
                <w:noProof/>
                <w:webHidden/>
              </w:rPr>
              <w:t>7</w:t>
            </w:r>
            <w:r w:rsidRPr="00225F82">
              <w:rPr>
                <w:rFonts w:cs="Poppins"/>
                <w:noProof/>
                <w:webHidden/>
              </w:rPr>
              <w:fldChar w:fldCharType="end"/>
            </w:r>
          </w:hyperlink>
        </w:p>
        <w:p w14:paraId="64325027" w14:textId="78768554" w:rsidR="00C877CB" w:rsidRPr="00225F82" w:rsidRDefault="00C877CB">
          <w:pPr>
            <w:pStyle w:val="TM3"/>
            <w:tabs>
              <w:tab w:val="right" w:leader="dot" w:pos="14444"/>
            </w:tabs>
            <w:rPr>
              <w:rFonts w:eastAsiaTheme="minorEastAsia" w:cs="Poppins"/>
              <w:iCs w:val="0"/>
              <w:noProof/>
              <w:kern w:val="2"/>
              <w:sz w:val="24"/>
              <w:szCs w:val="24"/>
              <w:lang w:eastAsia="fr-FR"/>
              <w14:ligatures w14:val="standardContextual"/>
            </w:rPr>
          </w:pPr>
          <w:hyperlink w:anchor="_Toc207699904" w:history="1">
            <w:r w:rsidRPr="00225F82">
              <w:rPr>
                <w:rStyle w:val="Lienhypertexte"/>
                <w:rFonts w:ascii="Poppins" w:hAnsi="Poppins" w:cs="Poppins"/>
                <w:noProof/>
              </w:rPr>
              <w:t>Traitement des retours utilisateurs</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_Toc207699904 \h </w:instrText>
            </w:r>
            <w:r w:rsidRPr="00225F82">
              <w:rPr>
                <w:rFonts w:cs="Poppins"/>
                <w:noProof/>
                <w:webHidden/>
              </w:rPr>
            </w:r>
            <w:r w:rsidRPr="00225F82">
              <w:rPr>
                <w:rFonts w:cs="Poppins"/>
                <w:noProof/>
                <w:webHidden/>
              </w:rPr>
              <w:fldChar w:fldCharType="separate"/>
            </w:r>
            <w:r w:rsidR="00FF354C">
              <w:rPr>
                <w:rFonts w:cs="Poppins"/>
                <w:noProof/>
                <w:webHidden/>
              </w:rPr>
              <w:t>7</w:t>
            </w:r>
            <w:r w:rsidRPr="00225F82">
              <w:rPr>
                <w:rFonts w:cs="Poppins"/>
                <w:noProof/>
                <w:webHidden/>
              </w:rPr>
              <w:fldChar w:fldCharType="end"/>
            </w:r>
          </w:hyperlink>
        </w:p>
        <w:p w14:paraId="7939DD47" w14:textId="100E4E8F"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905" w:history="1">
            <w:r w:rsidRPr="00225F82">
              <w:rPr>
                <w:rStyle w:val="Lienhypertexte"/>
                <w:rFonts w:ascii="Poppins" w:hAnsi="Poppins" w:cs="Poppins"/>
                <w:noProof/>
              </w:rPr>
              <w:t>Prise en compte de l’accessibilité numérique dans les projets</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_Toc207699905 \h </w:instrText>
            </w:r>
            <w:r w:rsidRPr="00225F82">
              <w:rPr>
                <w:rFonts w:cs="Poppins"/>
                <w:noProof/>
                <w:webHidden/>
              </w:rPr>
            </w:r>
            <w:r w:rsidRPr="00225F82">
              <w:rPr>
                <w:rFonts w:cs="Poppins"/>
                <w:noProof/>
                <w:webHidden/>
              </w:rPr>
              <w:fldChar w:fldCharType="separate"/>
            </w:r>
            <w:r w:rsidR="00FF354C">
              <w:rPr>
                <w:rFonts w:cs="Poppins"/>
                <w:noProof/>
                <w:webHidden/>
              </w:rPr>
              <w:t>7</w:t>
            </w:r>
            <w:r w:rsidRPr="00225F82">
              <w:rPr>
                <w:rFonts w:cs="Poppins"/>
                <w:noProof/>
                <w:webHidden/>
              </w:rPr>
              <w:fldChar w:fldCharType="end"/>
            </w:r>
          </w:hyperlink>
        </w:p>
        <w:p w14:paraId="3BEAE953" w14:textId="66064D93" w:rsidR="00C877CB" w:rsidRPr="00225F82" w:rsidRDefault="00C877CB">
          <w:pPr>
            <w:pStyle w:val="TM3"/>
            <w:tabs>
              <w:tab w:val="right" w:leader="dot" w:pos="14444"/>
            </w:tabs>
            <w:rPr>
              <w:rFonts w:eastAsiaTheme="minorEastAsia" w:cs="Poppins"/>
              <w:iCs w:val="0"/>
              <w:noProof/>
              <w:kern w:val="2"/>
              <w:sz w:val="24"/>
              <w:szCs w:val="24"/>
              <w:lang w:eastAsia="fr-FR"/>
              <w14:ligatures w14:val="standardContextual"/>
            </w:rPr>
          </w:pPr>
          <w:hyperlink w:anchor="_Toc207699906" w:history="1">
            <w:r w:rsidRPr="00225F82">
              <w:rPr>
                <w:rStyle w:val="Lienhypertexte"/>
                <w:rFonts w:ascii="Poppins" w:hAnsi="Poppins" w:cs="Poppins"/>
                <w:noProof/>
              </w:rPr>
              <w:t>Acculturation</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_Toc207699906 \h </w:instrText>
            </w:r>
            <w:r w:rsidRPr="00225F82">
              <w:rPr>
                <w:rFonts w:cs="Poppins"/>
                <w:noProof/>
                <w:webHidden/>
              </w:rPr>
            </w:r>
            <w:r w:rsidRPr="00225F82">
              <w:rPr>
                <w:rFonts w:cs="Poppins"/>
                <w:noProof/>
                <w:webHidden/>
              </w:rPr>
              <w:fldChar w:fldCharType="separate"/>
            </w:r>
            <w:r w:rsidR="00FF354C">
              <w:rPr>
                <w:rFonts w:cs="Poppins"/>
                <w:noProof/>
                <w:webHidden/>
              </w:rPr>
              <w:t>7</w:t>
            </w:r>
            <w:r w:rsidRPr="00225F82">
              <w:rPr>
                <w:rFonts w:cs="Poppins"/>
                <w:noProof/>
                <w:webHidden/>
              </w:rPr>
              <w:fldChar w:fldCharType="end"/>
            </w:r>
          </w:hyperlink>
        </w:p>
        <w:p w14:paraId="3E05EACC" w14:textId="5D8DD92C" w:rsidR="00C877CB" w:rsidRPr="00225F82" w:rsidRDefault="00C877CB">
          <w:pPr>
            <w:pStyle w:val="TM1"/>
            <w:tabs>
              <w:tab w:val="right" w:leader="dot" w:pos="14444"/>
            </w:tabs>
            <w:rPr>
              <w:rFonts w:eastAsiaTheme="minorEastAsia" w:cs="Poppins"/>
              <w:b w:val="0"/>
              <w:bCs w:val="0"/>
              <w:caps w:val="0"/>
              <w:noProof/>
              <w:color w:val="auto"/>
              <w:kern w:val="2"/>
              <w:sz w:val="24"/>
              <w:szCs w:val="24"/>
              <w:lang w:eastAsia="fr-FR"/>
              <w14:ligatures w14:val="standardContextual"/>
            </w:rPr>
          </w:pPr>
          <w:hyperlink w:anchor="_Toc207699907" w:history="1">
            <w:r w:rsidRPr="00225F82">
              <w:rPr>
                <w:rStyle w:val="Lienhypertexte"/>
                <w:rFonts w:ascii="Poppins" w:hAnsi="Poppins" w:cs="Poppins"/>
                <w:noProof/>
              </w:rPr>
              <w:t>Agenda planifié des interventions</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_Toc207699907 \h </w:instrText>
            </w:r>
            <w:r w:rsidRPr="00225F82">
              <w:rPr>
                <w:rFonts w:cs="Poppins"/>
                <w:noProof/>
                <w:webHidden/>
              </w:rPr>
            </w:r>
            <w:r w:rsidRPr="00225F82">
              <w:rPr>
                <w:rFonts w:cs="Poppins"/>
                <w:noProof/>
                <w:webHidden/>
              </w:rPr>
              <w:fldChar w:fldCharType="separate"/>
            </w:r>
            <w:r w:rsidR="00FF354C">
              <w:rPr>
                <w:rFonts w:cs="Poppins"/>
                <w:noProof/>
                <w:webHidden/>
              </w:rPr>
              <w:t>7</w:t>
            </w:r>
            <w:r w:rsidRPr="00225F82">
              <w:rPr>
                <w:rFonts w:cs="Poppins"/>
                <w:noProof/>
                <w:webHidden/>
              </w:rPr>
              <w:fldChar w:fldCharType="end"/>
            </w:r>
          </w:hyperlink>
        </w:p>
        <w:p w14:paraId="040D5F31" w14:textId="684661F1" w:rsidR="00C877CB" w:rsidRPr="00225F82" w:rsidRDefault="00C877CB">
          <w:pPr>
            <w:pStyle w:val="TM2"/>
            <w:tabs>
              <w:tab w:val="right" w:leader="dot" w:pos="14444"/>
            </w:tabs>
            <w:rPr>
              <w:rFonts w:eastAsiaTheme="minorEastAsia" w:cs="Poppins"/>
              <w:b w:val="0"/>
              <w:noProof/>
              <w:color w:val="auto"/>
              <w:kern w:val="2"/>
              <w:sz w:val="24"/>
              <w:szCs w:val="24"/>
              <w:lang w:eastAsia="fr-FR"/>
              <w14:ligatures w14:val="standardContextual"/>
            </w:rPr>
          </w:pPr>
          <w:hyperlink w:anchor="_Toc207699908" w:history="1">
            <w:r w:rsidRPr="00225F82">
              <w:rPr>
                <w:rStyle w:val="Lienhypertexte"/>
                <w:rFonts w:ascii="Poppins" w:hAnsi="Poppins" w:cs="Poppins"/>
                <w:noProof/>
              </w:rPr>
              <w:t>Plans annuels</w:t>
            </w:r>
            <w:r w:rsidRPr="00225F82">
              <w:rPr>
                <w:rFonts w:cs="Poppins"/>
                <w:noProof/>
                <w:webHidden/>
              </w:rPr>
              <w:tab/>
            </w:r>
            <w:r w:rsidRPr="00225F82">
              <w:rPr>
                <w:rFonts w:cs="Poppins"/>
                <w:noProof/>
                <w:webHidden/>
              </w:rPr>
              <w:fldChar w:fldCharType="begin"/>
            </w:r>
            <w:r w:rsidRPr="00225F82">
              <w:rPr>
                <w:rFonts w:cs="Poppins"/>
                <w:noProof/>
                <w:webHidden/>
              </w:rPr>
              <w:instrText xml:space="preserve"> PAGEREF _Toc207699908 \h </w:instrText>
            </w:r>
            <w:r w:rsidRPr="00225F82">
              <w:rPr>
                <w:rFonts w:cs="Poppins"/>
                <w:noProof/>
                <w:webHidden/>
              </w:rPr>
            </w:r>
            <w:r w:rsidRPr="00225F82">
              <w:rPr>
                <w:rFonts w:cs="Poppins"/>
                <w:noProof/>
                <w:webHidden/>
              </w:rPr>
              <w:fldChar w:fldCharType="separate"/>
            </w:r>
            <w:r w:rsidR="00FF354C">
              <w:rPr>
                <w:rFonts w:cs="Poppins"/>
                <w:noProof/>
                <w:webHidden/>
              </w:rPr>
              <w:t>7</w:t>
            </w:r>
            <w:r w:rsidRPr="00225F82">
              <w:rPr>
                <w:rFonts w:cs="Poppins"/>
                <w:noProof/>
                <w:webHidden/>
              </w:rPr>
              <w:fldChar w:fldCharType="end"/>
            </w:r>
          </w:hyperlink>
        </w:p>
        <w:p w14:paraId="7521B4A5" w14:textId="10098E6E" w:rsidR="00AE6E38" w:rsidRDefault="00AE6E38" w:rsidP="00AE6E38">
          <w:r w:rsidRPr="00225F82">
            <w:rPr>
              <w:rFonts w:cs="Poppins"/>
              <w:b/>
              <w:bCs/>
              <w:color w:val="962E3E"/>
              <w:sz w:val="20"/>
              <w:szCs w:val="20"/>
            </w:rPr>
            <w:fldChar w:fldCharType="end"/>
          </w:r>
        </w:p>
      </w:sdtContent>
    </w:sdt>
    <w:p w14:paraId="35199612" w14:textId="08E1509A" w:rsidR="00D16685" w:rsidRPr="00C77294" w:rsidRDefault="00D16685" w:rsidP="00C77294">
      <w:pPr>
        <w:pStyle w:val="Titre1"/>
      </w:pPr>
      <w:bookmarkStart w:id="1" w:name="_Toc207699885"/>
      <w:r w:rsidRPr="00C77294">
        <w:t>Introduction</w:t>
      </w:r>
      <w:bookmarkEnd w:id="1"/>
    </w:p>
    <w:p w14:paraId="7D3BA81C" w14:textId="02B0DC78" w:rsidR="00343A12" w:rsidRPr="00C77294" w:rsidRDefault="00343A12" w:rsidP="00C5518A">
      <w:pPr>
        <w:pStyle w:val="Titre2"/>
      </w:pPr>
      <w:bookmarkStart w:id="2" w:name="_Toc207699886"/>
      <w:r w:rsidRPr="00C77294">
        <w:t>Qu’est-ce que l’accessibilité numérique ?</w:t>
      </w:r>
      <w:bookmarkEnd w:id="2"/>
    </w:p>
    <w:p w14:paraId="46DDD7A5" w14:textId="2AA29CB3" w:rsidR="00343A12" w:rsidRDefault="00343A12" w:rsidP="00343A12">
      <w:r w:rsidRPr="00343A12">
        <w:t>L’accessibilité numérique permet d’accéder aux contenus numériques (sites Web, documents bureautiques, supports multimédias, Intranet d’entreprise, applications mobiles, etc.), quelle que soit sa façon de naviguer. L’objectif est de permettre à chacun de percevoir, comprendre, naviguer, interagir et contribuer sur le Web, en toute autonomie.</w:t>
      </w:r>
    </w:p>
    <w:p w14:paraId="6E0CFAE6" w14:textId="721988FF" w:rsidR="00343A12" w:rsidRDefault="00343A12" w:rsidP="00343A12">
      <w:r>
        <w:t xml:space="preserve">L’accessibilité numérique est essentielle aux personnes en situation de handicap, et bénéficie aussi aux personnes </w:t>
      </w:r>
      <w:r w:rsidR="003509B5">
        <w:t xml:space="preserve">débutantes et aux personnes </w:t>
      </w:r>
      <w:r>
        <w:t>âgées dont les capacités changent avec l’âge.</w:t>
      </w:r>
    </w:p>
    <w:p w14:paraId="15853F53" w14:textId="77777777" w:rsidR="003509B5" w:rsidRPr="003509B5" w:rsidRDefault="003509B5" w:rsidP="003509B5">
      <w:r w:rsidRPr="003509B5">
        <w:t>Lorsque l’on crée un site web ou une application, on ne peut pas préjuger de la population des utilisateurs qui vont l’utiliser et encore moins des technologies qu’ils vont utiliser.</w:t>
      </w:r>
    </w:p>
    <w:p w14:paraId="33DB140B" w14:textId="77777777" w:rsidR="003509B5" w:rsidRPr="003509B5" w:rsidRDefault="003509B5" w:rsidP="003509B5">
      <w:pPr>
        <w:numPr>
          <w:ilvl w:val="0"/>
          <w:numId w:val="7"/>
        </w:numPr>
      </w:pPr>
      <w:r w:rsidRPr="003509B5">
        <w:t>Certains utilisateurs n’opteront que pour une navigation au clavier, ou à la souris,</w:t>
      </w:r>
    </w:p>
    <w:p w14:paraId="769CA902" w14:textId="77777777" w:rsidR="003509B5" w:rsidRPr="003509B5" w:rsidRDefault="003509B5" w:rsidP="003509B5">
      <w:pPr>
        <w:numPr>
          <w:ilvl w:val="0"/>
          <w:numId w:val="7"/>
        </w:numPr>
      </w:pPr>
      <w:r w:rsidRPr="003509B5">
        <w:lastRenderedPageBreak/>
        <w:t xml:space="preserve">D’autres souhaiteront personnaliser la taille des caractères et / ou les couleurs, </w:t>
      </w:r>
    </w:p>
    <w:p w14:paraId="730CA8B6" w14:textId="77777777" w:rsidR="003509B5" w:rsidRPr="003509B5" w:rsidRDefault="003509B5" w:rsidP="003509B5">
      <w:pPr>
        <w:numPr>
          <w:ilvl w:val="0"/>
          <w:numId w:val="7"/>
        </w:numPr>
      </w:pPr>
      <w:r w:rsidRPr="003509B5">
        <w:t>Certains privilégieront les transcriptions textuelles aux vidéos, et d’autres encore utiliseront des technologies d’assistance telles qu’une plage braille ou un lecteur d’écran, etc.</w:t>
      </w:r>
    </w:p>
    <w:p w14:paraId="7D569A66" w14:textId="3151BB5A" w:rsidR="003509B5" w:rsidRDefault="003509B5" w:rsidP="00343A12">
      <w:r w:rsidRPr="003509B5">
        <w:t xml:space="preserve">L’accessibilité numérique s’inscrit </w:t>
      </w:r>
      <w:r>
        <w:t xml:space="preserve">donc </w:t>
      </w:r>
      <w:r w:rsidRPr="003509B5">
        <w:t>dans une démarche d’égalité et constitue un enjeu politique et social fondamental afin de garantir à tous, sans discrimination, le même accès à l’information et aux services en ligne.</w:t>
      </w:r>
    </w:p>
    <w:p w14:paraId="375B403C" w14:textId="3DCDFB47" w:rsidR="00343A12" w:rsidRDefault="00343A12" w:rsidP="00343A12">
      <w:pPr>
        <w:pStyle w:val="Titre2"/>
      </w:pPr>
      <w:bookmarkStart w:id="3" w:name="_Toc207699887"/>
      <w:r>
        <w:t>Cadre législatif et règlementaire</w:t>
      </w:r>
      <w:bookmarkEnd w:id="3"/>
    </w:p>
    <w:p w14:paraId="17823C45" w14:textId="1F523393" w:rsidR="00343A12" w:rsidRDefault="00343A12" w:rsidP="00343A12">
      <w:r>
        <w:t>L’article 47 de la loi n° 2005-102 du 11 février 2005 pour l’égalité des droits et des chances, la participation et la citoyenneté des personnes (modifié par la loi N° 2018-771 du 5 septembre 2018 – art. 80) est un article de référence en matière d’accessibilité numérique. Il rend obligatoire à tout service de communication publique en ligne d’être accessible à tous.</w:t>
      </w:r>
    </w:p>
    <w:p w14:paraId="7A4EDA49" w14:textId="5EB95ED7" w:rsidR="00343A12" w:rsidRDefault="00343A12" w:rsidP="00343A12">
      <w:r>
        <w:t>Le Décret du 24 juillet 2019 relatif à l’accessibilité aux personnes handicapées des services de communication au public en ligne précise le champ d’application de l’article 47 susmentionné. Il introduit l’obligation pour</w:t>
      </w:r>
      <w:r w:rsidR="001B7DC8">
        <w:t> :</w:t>
      </w:r>
    </w:p>
    <w:p w14:paraId="286EE7DB" w14:textId="1E86271F" w:rsidR="00343A12" w:rsidRPr="0010052A" w:rsidRDefault="00343A12" w:rsidP="00B96320">
      <w:pPr>
        <w:pStyle w:val="Paragraphedeliste"/>
        <w:numPr>
          <w:ilvl w:val="0"/>
          <w:numId w:val="9"/>
        </w:numPr>
        <w:rPr>
          <w:b/>
          <w:bCs/>
        </w:rPr>
      </w:pPr>
      <w:proofErr w:type="gramStart"/>
      <w:r w:rsidRPr="0010052A">
        <w:rPr>
          <w:b/>
          <w:bCs/>
        </w:rPr>
        <w:t>les</w:t>
      </w:r>
      <w:proofErr w:type="gramEnd"/>
      <w:r w:rsidRPr="0010052A">
        <w:rPr>
          <w:b/>
          <w:bCs/>
        </w:rPr>
        <w:t xml:space="preserve"> communes et leurs regroupements (communautés de communes, d’agglomération, syndicats, etc.),</w:t>
      </w:r>
    </w:p>
    <w:p w14:paraId="7CB158F4" w14:textId="6B906BD8" w:rsidR="00343A12" w:rsidRDefault="00343A12" w:rsidP="00B96320">
      <w:pPr>
        <w:pStyle w:val="Paragraphedeliste"/>
        <w:numPr>
          <w:ilvl w:val="0"/>
          <w:numId w:val="9"/>
        </w:numPr>
      </w:pPr>
      <w:proofErr w:type="gramStart"/>
      <w:r>
        <w:t>les</w:t>
      </w:r>
      <w:proofErr w:type="gramEnd"/>
      <w:r>
        <w:t xml:space="preserve"> délégataires d’une mission de service public,</w:t>
      </w:r>
    </w:p>
    <w:p w14:paraId="49533BE3" w14:textId="3D43C2AE" w:rsidR="00343A12" w:rsidRDefault="00343A12" w:rsidP="00B96320">
      <w:pPr>
        <w:pStyle w:val="Paragraphedeliste"/>
        <w:numPr>
          <w:ilvl w:val="0"/>
          <w:numId w:val="9"/>
        </w:numPr>
      </w:pPr>
      <w:proofErr w:type="gramStart"/>
      <w:r>
        <w:t>les</w:t>
      </w:r>
      <w:proofErr w:type="gramEnd"/>
      <w:r>
        <w:t xml:space="preserve"> personnes morales de droit privé constituées par une ou plusieurs des personnes mentionnées précédemment pour satisfaire spécifiquement des besoins d’intérêt général ayant un caractère autre qu’industriel ou commercial (à l’instar des offices de tourisme selon leurs statuts), et</w:t>
      </w:r>
    </w:p>
    <w:p w14:paraId="4FC01159" w14:textId="44CB93DB" w:rsidR="0088686D" w:rsidRDefault="00343A12" w:rsidP="00B96320">
      <w:pPr>
        <w:pStyle w:val="Paragraphedeliste"/>
        <w:numPr>
          <w:ilvl w:val="0"/>
          <w:numId w:val="9"/>
        </w:numPr>
      </w:pPr>
      <w:proofErr w:type="gramStart"/>
      <w:r>
        <w:t>les</w:t>
      </w:r>
      <w:proofErr w:type="gramEnd"/>
      <w:r>
        <w:t xml:space="preserve"> entreprises faisant un chiffre d’affaires supérieur à 250 millions d’euros,</w:t>
      </w:r>
    </w:p>
    <w:p w14:paraId="6D2E8C80" w14:textId="23C7869B" w:rsidR="00B96320" w:rsidRDefault="00343A12" w:rsidP="0088686D">
      <w:proofErr w:type="gramStart"/>
      <w:r>
        <w:t>de</w:t>
      </w:r>
      <w:proofErr w:type="gramEnd"/>
      <w:r>
        <w:t xml:space="preserve"> réaliser un schéma pluriannuel de mise en accessibilité numérique.</w:t>
      </w:r>
    </w:p>
    <w:p w14:paraId="682E3A24" w14:textId="6193D0A1" w:rsidR="0088686D" w:rsidRDefault="00343A12" w:rsidP="00343A12">
      <w:r>
        <w:t>En termes de calendrier, considérant les services publics de communication en ligne</w:t>
      </w:r>
      <w:r w:rsidR="0058122A">
        <w:t> :</w:t>
      </w:r>
    </w:p>
    <w:p w14:paraId="733AAFE4" w14:textId="20CCBFCD" w:rsidR="0088686D" w:rsidRDefault="00343A12" w:rsidP="00B96320">
      <w:pPr>
        <w:pStyle w:val="Paragraphedeliste"/>
        <w:numPr>
          <w:ilvl w:val="0"/>
          <w:numId w:val="10"/>
        </w:numPr>
      </w:pPr>
      <w:proofErr w:type="gramStart"/>
      <w:r>
        <w:t>dès</w:t>
      </w:r>
      <w:proofErr w:type="gramEnd"/>
      <w:r>
        <w:t xml:space="preserve"> à présent, pour les sites Web (Internet, Intranet et Extranet), et</w:t>
      </w:r>
    </w:p>
    <w:p w14:paraId="682C71F6" w14:textId="5B93918C" w:rsidR="00343A12" w:rsidRDefault="00343A12" w:rsidP="00B96320">
      <w:pPr>
        <w:pStyle w:val="Paragraphedeliste"/>
        <w:numPr>
          <w:ilvl w:val="0"/>
          <w:numId w:val="10"/>
        </w:numPr>
      </w:pPr>
      <w:proofErr w:type="gramStart"/>
      <w:r>
        <w:t>à</w:t>
      </w:r>
      <w:proofErr w:type="gramEnd"/>
      <w:r>
        <w:t xml:space="preserve"> compter du 23 juin 2021 pour les applications mobiles, les logiciels métier et le mobilier urbain numérique.</w:t>
      </w:r>
    </w:p>
    <w:p w14:paraId="71AE84A7" w14:textId="77777777" w:rsidR="0088686D" w:rsidRDefault="00343A12" w:rsidP="00343A12">
      <w:r>
        <w:t>Ce même décret installe le Référentiel général d’amélioration de l’accessibilité (RGAA) comme référentiel national, auquel doit se conformer tout support numérique. La dernière version du RGAA en vigueur (RGAA 4</w:t>
      </w:r>
      <w:r w:rsidR="0088686D">
        <w:t>.1</w:t>
      </w:r>
      <w:r>
        <w:t>) est accessible à partir du lien suivant</w:t>
      </w:r>
      <w:r w:rsidR="0088686D">
        <w:t> :</w:t>
      </w:r>
    </w:p>
    <w:p w14:paraId="4D45AAE6" w14:textId="3C648E4F" w:rsidR="0088686D" w:rsidRDefault="0088686D" w:rsidP="00343A12">
      <w:pPr>
        <w:rPr>
          <w:color w:val="C00000"/>
        </w:rPr>
      </w:pPr>
      <w:hyperlink r:id="rId8" w:history="1">
        <w:r w:rsidRPr="00B96320">
          <w:rPr>
            <w:rStyle w:val="Lienhypertexte"/>
            <w:color w:val="C00000"/>
          </w:rPr>
          <w:t>https://www.numerique.gouv.fr/publications/rgaa-accessibilite/</w:t>
        </w:r>
      </w:hyperlink>
    </w:p>
    <w:p w14:paraId="2E46A54F" w14:textId="77777777" w:rsidR="0010052A" w:rsidRPr="00B96320" w:rsidRDefault="0010052A" w:rsidP="00343A12">
      <w:pPr>
        <w:rPr>
          <w:color w:val="C00000"/>
        </w:rPr>
      </w:pPr>
    </w:p>
    <w:p w14:paraId="70EE8237" w14:textId="182641DA" w:rsidR="0088686D" w:rsidRDefault="001821CD" w:rsidP="001821CD">
      <w:pPr>
        <w:pStyle w:val="Titre2"/>
      </w:pPr>
      <w:bookmarkStart w:id="4" w:name="_Toc207699888"/>
      <w:r>
        <w:t>Q</w:t>
      </w:r>
      <w:r w:rsidR="0088686D">
        <w:t>u’est-ce que le RGAA ?</w:t>
      </w:r>
      <w:bookmarkEnd w:id="4"/>
    </w:p>
    <w:p w14:paraId="63C7B6E9" w14:textId="77777777" w:rsidR="001821CD" w:rsidRDefault="001821CD" w:rsidP="001821CD">
      <w:r>
        <w:t xml:space="preserve">Le RGAA est un référentiel qui rappelle les obligations en termes d’accessibilité numérique et énonce un ensemble de critères techniques (portant sur les images, la navigation, les couleurs, les vidéos, etc.) que chaque support numérique doit respecter. Il est une déclinaison d’une norme européenne qui elle-même découle d’une norme internationale : le WCAG (Web Content </w:t>
      </w:r>
      <w:proofErr w:type="spellStart"/>
      <w:r>
        <w:t>Accessibility</w:t>
      </w:r>
      <w:proofErr w:type="spellEnd"/>
      <w:r>
        <w:t xml:space="preserve"> Guidelines).  </w:t>
      </w:r>
    </w:p>
    <w:p w14:paraId="4E34C2E6" w14:textId="7FC0F271" w:rsidR="001821CD" w:rsidRPr="001821CD" w:rsidRDefault="001821CD" w:rsidP="001821CD">
      <w:r>
        <w:lastRenderedPageBreak/>
        <w:t>D’un point de vue réglementaire, l’accessibilité d’un site Web renvoie à l’évaluation de la conformité de ce site au regard de l’ensemble des critères énoncés par le RGAA. Pour ce faire, un audit doit être réalisé, passant un échantillon de pages représentatives du site Web au crible des critères techniques du RGAA. Il est ainsi attendu que le site Web audité soit « totalement conforme » ou, en d’autres termes, respecte tous les critères du RGAA.</w:t>
      </w:r>
    </w:p>
    <w:p w14:paraId="71E0E540" w14:textId="77777777" w:rsidR="001B7DC8" w:rsidRDefault="001B7DC8" w:rsidP="001B7DC8"/>
    <w:p w14:paraId="26EE35D8" w14:textId="5BC7CF45" w:rsidR="0088686D" w:rsidRDefault="001B7DC8" w:rsidP="001B7DC8">
      <w:pPr>
        <w:pStyle w:val="Titre2"/>
      </w:pPr>
      <w:bookmarkStart w:id="5" w:name="_Toc207699889"/>
      <w:r w:rsidRPr="001B7DC8">
        <w:t>Le schéma pluriannuel d’accessibilité numérique</w:t>
      </w:r>
      <w:bookmarkEnd w:id="5"/>
    </w:p>
    <w:p w14:paraId="24807806" w14:textId="77777777" w:rsidR="001B7DC8" w:rsidRDefault="001B7DC8" w:rsidP="001B7DC8">
      <w:r>
        <w:t xml:space="preserve">Le schéma pluriannuel définit le cadre d’intervention de la collectivité (ou tout autre organisme concerné) en matière d’accessibilité numérique. Se déclinant en plans d’actions annuels, il s’apparente à une démarche d’agenda d’accessibilité programmée. La structure porteuse du schéma s’engage ainsi à mettre en conformité l’ensemble des supports numériques dont elle a la responsabilité sous trois ans maximum, selon des priorités qu’elle a alors définies. </w:t>
      </w:r>
    </w:p>
    <w:p w14:paraId="6F893673" w14:textId="77777777" w:rsidR="001B7DC8" w:rsidRDefault="001B7DC8" w:rsidP="001B7DC8">
      <w:r>
        <w:t xml:space="preserve">Le Référentiel général d’amélioration de l’accessibilité (RGAA) précise le contenu du schéma pluriannuel et des plans d’actions. Il est attendu des informations relevant des quatre registres d’actions suivants : </w:t>
      </w:r>
    </w:p>
    <w:p w14:paraId="3EF1D9E1" w14:textId="3C700757" w:rsidR="001B7DC8" w:rsidRDefault="001B7DC8" w:rsidP="0010052A">
      <w:pPr>
        <w:pStyle w:val="Paragraphedeliste"/>
        <w:numPr>
          <w:ilvl w:val="0"/>
          <w:numId w:val="14"/>
        </w:numPr>
      </w:pPr>
      <w:r>
        <w:t>Les ressources humaines et financières dont la désignation d’un ou plusieurs référents accessibilité numérique</w:t>
      </w:r>
      <w:r w:rsidR="00D667EE">
        <w:t>,</w:t>
      </w:r>
    </w:p>
    <w:p w14:paraId="03868750" w14:textId="0D2EF562" w:rsidR="00D667EE" w:rsidRDefault="001B7DC8" w:rsidP="0010052A">
      <w:pPr>
        <w:pStyle w:val="Paragraphedeliste"/>
        <w:numPr>
          <w:ilvl w:val="0"/>
          <w:numId w:val="14"/>
        </w:numPr>
      </w:pPr>
      <w:r>
        <w:t>L’organisation mise en place en interne (en lien avec les différents services impliqués dans la conduite de projets numériques)</w:t>
      </w:r>
      <w:r w:rsidR="00D667EE">
        <w:t>,</w:t>
      </w:r>
    </w:p>
    <w:p w14:paraId="7CFDBBD9" w14:textId="76E73287" w:rsidR="00D667EE" w:rsidRDefault="001B7DC8" w:rsidP="0010052A">
      <w:pPr>
        <w:pStyle w:val="Paragraphedeliste"/>
        <w:numPr>
          <w:ilvl w:val="0"/>
          <w:numId w:val="14"/>
        </w:numPr>
      </w:pPr>
      <w:r>
        <w:t>Les procédures administratives (à l’instar des clauses utilisées lors de la passation de marchés publics)</w:t>
      </w:r>
      <w:r w:rsidR="00D667EE">
        <w:t>,</w:t>
      </w:r>
    </w:p>
    <w:p w14:paraId="1C87D3BE" w14:textId="4AD0B916" w:rsidR="00B96320" w:rsidRDefault="001B7DC8" w:rsidP="00B96320">
      <w:pPr>
        <w:pStyle w:val="Paragraphedeliste"/>
        <w:numPr>
          <w:ilvl w:val="0"/>
          <w:numId w:val="14"/>
        </w:numPr>
      </w:pPr>
      <w:r>
        <w:t xml:space="preserve">L’accompagnement des projets numériques, l’objectif étant de garantir la conformité totale au RGAA de tout support numérique nouvellement produit. </w:t>
      </w:r>
    </w:p>
    <w:p w14:paraId="567611D8" w14:textId="77777777" w:rsidR="001B7DC8" w:rsidRDefault="001B7DC8" w:rsidP="001B7DC8">
      <w:r>
        <w:t xml:space="preserve">Schéma et plans d’actions annuels doivent faire l’objet d’évaluations régulières. </w:t>
      </w:r>
    </w:p>
    <w:p w14:paraId="1B677032" w14:textId="0A976A7B" w:rsidR="001B7DC8" w:rsidRPr="001B7DC8" w:rsidRDefault="001B7DC8" w:rsidP="001B7DC8">
      <w:r>
        <w:t>Ces documents sont rendus publics et accessibles depuis chaque support de communication mis en ligne par la collectivité (ou tout autre organisme).</w:t>
      </w:r>
    </w:p>
    <w:p w14:paraId="0B53D098" w14:textId="0C2EA209" w:rsidR="00F9538E" w:rsidRDefault="005728D8" w:rsidP="006E261A">
      <w:pPr>
        <w:pStyle w:val="Titre1"/>
      </w:pPr>
      <w:bookmarkStart w:id="6" w:name="_Toc207699890"/>
      <w:r>
        <w:t>Volet o</w:t>
      </w:r>
      <w:r w:rsidR="00F9538E">
        <w:t>rganisation</w:t>
      </w:r>
      <w:r>
        <w:t>nel du schéma pluriannuel</w:t>
      </w:r>
      <w:bookmarkEnd w:id="6"/>
    </w:p>
    <w:p w14:paraId="2B349AFD" w14:textId="1C2AA3FE" w:rsidR="00F67A3F" w:rsidRDefault="00164955" w:rsidP="00F9538E">
      <w:r w:rsidRPr="00164955">
        <w:t>En termes de méthodologie, l’élaboration et la mise en œuvre du schéma pluriannuel suivent quatre étapes</w:t>
      </w:r>
      <w:r w:rsidR="00F67A3F">
        <w:t> :</w:t>
      </w:r>
    </w:p>
    <w:p w14:paraId="2AE21713" w14:textId="466649FA" w:rsidR="00F67A3F" w:rsidRDefault="00F67A3F" w:rsidP="00744C0E">
      <w:pPr>
        <w:pStyle w:val="Paragraphedeliste"/>
        <w:numPr>
          <w:ilvl w:val="0"/>
          <w:numId w:val="6"/>
        </w:numPr>
      </w:pPr>
      <w:r>
        <w:t>Produire un état des lieux</w:t>
      </w:r>
    </w:p>
    <w:p w14:paraId="5D30E6D1" w14:textId="321D9FB1" w:rsidR="00F67A3F" w:rsidRDefault="00F67A3F" w:rsidP="00744C0E">
      <w:pPr>
        <w:pStyle w:val="Paragraphedeliste"/>
        <w:numPr>
          <w:ilvl w:val="0"/>
          <w:numId w:val="6"/>
        </w:numPr>
      </w:pPr>
      <w:r>
        <w:t>Définir les ambitions du schéma</w:t>
      </w:r>
    </w:p>
    <w:p w14:paraId="35842A30" w14:textId="152C52DB" w:rsidR="00F67A3F" w:rsidRDefault="00F67A3F" w:rsidP="00744C0E">
      <w:pPr>
        <w:pStyle w:val="Paragraphedeliste"/>
        <w:numPr>
          <w:ilvl w:val="0"/>
          <w:numId w:val="6"/>
        </w:numPr>
      </w:pPr>
      <w:r>
        <w:t>Produire des plans d’actions annuels</w:t>
      </w:r>
    </w:p>
    <w:p w14:paraId="607350AE" w14:textId="09F3C1D3" w:rsidR="00F67A3F" w:rsidRDefault="00F67A3F" w:rsidP="00744C0E">
      <w:pPr>
        <w:pStyle w:val="Paragraphedeliste"/>
        <w:numPr>
          <w:ilvl w:val="0"/>
          <w:numId w:val="6"/>
        </w:numPr>
      </w:pPr>
      <w:r>
        <w:t>Evaluer les plans d’actions annuels et le schéma dans sa globalité</w:t>
      </w:r>
    </w:p>
    <w:p w14:paraId="62CF70B1" w14:textId="4F990337" w:rsidR="005728D8" w:rsidRDefault="00164955" w:rsidP="00265693">
      <w:pPr>
        <w:pStyle w:val="Titre2"/>
      </w:pPr>
      <w:r>
        <w:t xml:space="preserve"> </w:t>
      </w:r>
      <w:bookmarkStart w:id="7" w:name="_Toc207699891"/>
      <w:r w:rsidR="00744C0E">
        <w:t>P</w:t>
      </w:r>
      <w:r>
        <w:t>roduire un état des lieux</w:t>
      </w:r>
      <w:bookmarkEnd w:id="7"/>
    </w:p>
    <w:p w14:paraId="70D1A1BF" w14:textId="482D25EF" w:rsidR="00164955" w:rsidRDefault="00164955" w:rsidP="00164955">
      <w:r>
        <w:t>L’état des lieux consiste à recenser et à qualifier les différents supports numérique</w:t>
      </w:r>
      <w:r w:rsidR="0074176A">
        <w:t xml:space="preserve">s dont </w:t>
      </w:r>
      <w:r w:rsidR="000C6AC3">
        <w:t>la commune de Meilhan</w:t>
      </w:r>
      <w:r>
        <w:t xml:space="preserve"> a la responsabilité.</w:t>
      </w:r>
    </w:p>
    <w:p w14:paraId="353706B6" w14:textId="670C458C" w:rsidR="00164955" w:rsidRDefault="00164955" w:rsidP="00164955">
      <w:r>
        <w:lastRenderedPageBreak/>
        <w:t xml:space="preserve">Le recensement </w:t>
      </w:r>
      <w:r w:rsidR="00C011C7">
        <w:t>répertorie</w:t>
      </w:r>
      <w:r>
        <w:t>, dans</w:t>
      </w:r>
      <w:r w:rsidR="00C011C7">
        <w:t xml:space="preserve"> un premier temps, le</w:t>
      </w:r>
      <w:r>
        <w:t xml:space="preserve"> sites web et les appl</w:t>
      </w:r>
      <w:r w:rsidR="00D813D0">
        <w:t xml:space="preserve">ications mobiles de </w:t>
      </w:r>
      <w:r w:rsidR="000C6AC3">
        <w:rPr>
          <w:highlight w:val="yellow"/>
        </w:rPr>
        <w:t>l</w:t>
      </w:r>
      <w:r w:rsidR="000C6AC3">
        <w:t>a Commune de Meilhan, Landes.</w:t>
      </w:r>
    </w:p>
    <w:p w14:paraId="1EAFDE67" w14:textId="43C755EC" w:rsidR="005728D8" w:rsidRDefault="00C011C7" w:rsidP="00164955">
      <w:r>
        <w:t xml:space="preserve"> Un audit du site Web a</w:t>
      </w:r>
      <w:r w:rsidR="00215C97">
        <w:t xml:space="preserve"> été</w:t>
      </w:r>
      <w:r>
        <w:t xml:space="preserve"> réalisé sur le si</w:t>
      </w:r>
      <w:r w:rsidR="001D2567">
        <w:t xml:space="preserve">te Web de </w:t>
      </w:r>
      <w:r w:rsidR="000C6AC3">
        <w:t xml:space="preserve">la Commune de </w:t>
      </w:r>
      <w:proofErr w:type="gramStart"/>
      <w:r w:rsidR="000C6AC3">
        <w:t>Meilhan</w:t>
      </w:r>
      <w:r w:rsidR="001D2567">
        <w:t xml:space="preserve"> </w:t>
      </w:r>
      <w:r w:rsidR="000C6AC3">
        <w:t xml:space="preserve"> de</w:t>
      </w:r>
      <w:proofErr w:type="gramEnd"/>
      <w:r w:rsidR="000C6AC3">
        <w:t xml:space="preserve"> </w:t>
      </w:r>
      <w:proofErr w:type="gramStart"/>
      <w:r w:rsidR="000C6AC3" w:rsidRPr="000C6AC3">
        <w:t>https://www.meilhan40.fr/</w:t>
      </w:r>
      <w:r w:rsidR="001D2567" w:rsidRPr="000C6AC3">
        <w:t xml:space="preserve"> </w:t>
      </w:r>
      <w:r w:rsidR="00164955" w:rsidRPr="000C6AC3">
        <w:t>.</w:t>
      </w:r>
      <w:proofErr w:type="gramEnd"/>
    </w:p>
    <w:p w14:paraId="461D0DB1" w14:textId="75C1F462" w:rsidR="00744C0E" w:rsidRDefault="00744C0E" w:rsidP="00744C0E">
      <w:pPr>
        <w:pStyle w:val="Titre2"/>
      </w:pPr>
      <w:bookmarkStart w:id="8" w:name="_Toc150414876"/>
      <w:bookmarkStart w:id="9" w:name="_Toc207699892"/>
      <w:r>
        <w:t>Produire des plans d’actions annuels</w:t>
      </w:r>
      <w:bookmarkEnd w:id="8"/>
      <w:bookmarkEnd w:id="9"/>
    </w:p>
    <w:p w14:paraId="63A324AD" w14:textId="77777777" w:rsidR="00744C0E" w:rsidRDefault="00744C0E" w:rsidP="00744C0E">
      <w:r>
        <w:t>Du cadre réglementaire et des ambitions politiques découleront des plans d’actions annuels. Chacun décrira en détail les opérations à mettre en œuvre.</w:t>
      </w:r>
    </w:p>
    <w:p w14:paraId="5E30E159" w14:textId="2FA27C28" w:rsidR="00265693" w:rsidRDefault="00744C0E" w:rsidP="002A305C">
      <w:r>
        <w:t xml:space="preserve">Compte tenu des informations recueillies lors de l’élaboration de ce schéma, les opérations de mise en conformité vont s’échelonner sur les années </w:t>
      </w:r>
      <w:r w:rsidR="000C6AC3">
        <w:t>202</w:t>
      </w:r>
      <w:r w:rsidR="009A13EB">
        <w:t>6</w:t>
      </w:r>
      <w:r w:rsidR="000C6AC3">
        <w:t xml:space="preserve"> à 2028.</w:t>
      </w:r>
    </w:p>
    <w:p w14:paraId="3444C8B2" w14:textId="665AF4E9" w:rsidR="00560513" w:rsidRDefault="00744C0E" w:rsidP="00265693">
      <w:pPr>
        <w:pStyle w:val="Titre2"/>
      </w:pPr>
      <w:bookmarkStart w:id="10" w:name="_Toc207699893"/>
      <w:r>
        <w:t>Évaluer les plans d’actions annuels et le schéma dans sa globalité</w:t>
      </w:r>
      <w:bookmarkEnd w:id="10"/>
    </w:p>
    <w:p w14:paraId="017EF472" w14:textId="773A6FFA" w:rsidR="00560513" w:rsidRDefault="00560513" w:rsidP="00560513">
      <w:r>
        <w:t>Chaque action identifiée doit pouvoir être évaluée chemin faisant afin de procéder, le cas échéant, aux ajustements requis. Les plans ainsi que le schéma ne sont pas des documents figés et doivent pouvoir évoluer en fonction des résultats des actions menées mais aussi du renouveau des supports numériques (exemple : lancement d’une nouvelle application mobile), voire de la mise à jour du cadre réglementaire.</w:t>
      </w:r>
    </w:p>
    <w:p w14:paraId="35266B91" w14:textId="1AF1009A" w:rsidR="005728D8" w:rsidRDefault="00560513" w:rsidP="00F9538E">
      <w:r>
        <w:t>Pour ce faire, un bilan du plan d’actions engagé sera réalisé à la fin de chaque année programmée. Au bout de 3 ans, une évaluation du schéma dans sa globalité sera produite.</w:t>
      </w:r>
    </w:p>
    <w:p w14:paraId="5C301FDB" w14:textId="77777777" w:rsidR="00277B98" w:rsidRDefault="00277B98" w:rsidP="007E65B2"/>
    <w:p w14:paraId="0649994C" w14:textId="1052AD1A" w:rsidR="005B0E86" w:rsidRDefault="006A410F" w:rsidP="006A410F">
      <w:pPr>
        <w:pStyle w:val="Titre1"/>
      </w:pPr>
      <w:bookmarkStart w:id="11" w:name="_Toc207699894"/>
      <w:r>
        <w:t>Volet opérationnel du schéma pluriannuel</w:t>
      </w:r>
      <w:bookmarkEnd w:id="11"/>
    </w:p>
    <w:p w14:paraId="386614DE" w14:textId="2F1CE095" w:rsidR="006A410F" w:rsidRDefault="008A10FF" w:rsidP="006A410F">
      <w:pPr>
        <w:pStyle w:val="Titre2"/>
      </w:pPr>
      <w:bookmarkStart w:id="12" w:name="_Toc207699895"/>
      <w:r>
        <w:t>Etat des lieux</w:t>
      </w:r>
      <w:bookmarkEnd w:id="12"/>
    </w:p>
    <w:p w14:paraId="1F988897" w14:textId="2CD700C4" w:rsidR="00D813D0" w:rsidRDefault="00D813D0" w:rsidP="00D813D0">
      <w:r>
        <w:t xml:space="preserve">En date du </w:t>
      </w:r>
      <w:r w:rsidR="000C6AC3">
        <w:t>31/12/2025</w:t>
      </w:r>
      <w:r>
        <w:t xml:space="preserve">, la </w:t>
      </w:r>
      <w:r w:rsidR="000C6AC3">
        <w:t xml:space="preserve">commune de Meilhan, Landes, </w:t>
      </w:r>
      <w:r>
        <w:t>assure la gestion de :</w:t>
      </w:r>
    </w:p>
    <w:p w14:paraId="074A2145" w14:textId="77777777" w:rsidR="000C6AC3" w:rsidRPr="000C6AC3" w:rsidRDefault="000C6AC3" w:rsidP="000C6AC3">
      <w:pPr>
        <w:pStyle w:val="Paragraphedeliste"/>
        <w:numPr>
          <w:ilvl w:val="0"/>
          <w:numId w:val="11"/>
        </w:numPr>
        <w:shd w:val="clear" w:color="auto" w:fill="FFFFFF" w:themeFill="background1"/>
      </w:pPr>
      <w:r w:rsidRPr="000C6AC3">
        <w:t>1</w:t>
      </w:r>
      <w:r w:rsidR="00D813D0" w:rsidRPr="000C6AC3">
        <w:t xml:space="preserve"> site internet dont un site institutionnel : [</w:t>
      </w:r>
      <w:r w:rsidRPr="000C6AC3">
        <w:t>https://www.meilhan40.fr/</w:t>
      </w:r>
      <w:r w:rsidRPr="000C6AC3">
        <w:t xml:space="preserve"> </w:t>
      </w:r>
    </w:p>
    <w:p w14:paraId="20F56A10" w14:textId="69C204A5" w:rsidR="00E20DA3" w:rsidRPr="000C6AC3" w:rsidRDefault="000C6AC3" w:rsidP="000C6AC3">
      <w:pPr>
        <w:pStyle w:val="Paragraphedeliste"/>
        <w:numPr>
          <w:ilvl w:val="0"/>
          <w:numId w:val="11"/>
        </w:numPr>
        <w:shd w:val="clear" w:color="auto" w:fill="FFFFFF" w:themeFill="background1"/>
      </w:pPr>
      <w:r w:rsidRPr="000C6AC3">
        <w:t>0</w:t>
      </w:r>
      <w:r w:rsidR="00D813D0" w:rsidRPr="000C6AC3">
        <w:t xml:space="preserve"> site intranet</w:t>
      </w:r>
    </w:p>
    <w:p w14:paraId="7D375F01" w14:textId="01F2A735" w:rsidR="008A10FF" w:rsidRDefault="008A10FF" w:rsidP="008A10FF">
      <w:pPr>
        <w:pStyle w:val="Titre2"/>
      </w:pPr>
      <w:bookmarkStart w:id="13" w:name="_Toc207699896"/>
      <w:r>
        <w:t>Ambition du schéma pluriannuel</w:t>
      </w:r>
      <w:bookmarkEnd w:id="13"/>
    </w:p>
    <w:p w14:paraId="58A0693B" w14:textId="6BDEA5A1" w:rsidR="00E20DA3" w:rsidRPr="00C877CB" w:rsidRDefault="008A10FF" w:rsidP="008A10FF">
      <w:pPr>
        <w:rPr>
          <w:rStyle w:val="modifierCar"/>
        </w:rPr>
      </w:pPr>
      <w:r w:rsidRPr="008A10FF">
        <w:t xml:space="preserve">Mettre tout en </w:t>
      </w:r>
      <w:r>
        <w:t xml:space="preserve">œuvre </w:t>
      </w:r>
      <w:r w:rsidRPr="008A10FF">
        <w:t xml:space="preserve">pour garantir la conformité au Référentiel général d’amélioration de </w:t>
      </w:r>
      <w:r w:rsidRPr="000C6AC3">
        <w:t xml:space="preserve">l’accessibilité (RGAA) des supports numériques placés sous la </w:t>
      </w:r>
      <w:r w:rsidR="000C6AC3">
        <w:t>responsabilité de M</w:t>
      </w:r>
      <w:r w:rsidR="009A13EB">
        <w:t>onsieur le Maire.</w:t>
      </w:r>
    </w:p>
    <w:p w14:paraId="0B0DC4DB" w14:textId="584C85B8" w:rsidR="008A10FF" w:rsidRDefault="00E20DA3" w:rsidP="00E20DA3">
      <w:pPr>
        <w:pStyle w:val="Titre2"/>
      </w:pPr>
      <w:bookmarkStart w:id="14" w:name="_Toc207699897"/>
      <w:r>
        <w:t>Registres d’actions</w:t>
      </w:r>
      <w:bookmarkEnd w:id="14"/>
    </w:p>
    <w:p w14:paraId="43D18045" w14:textId="158B5816" w:rsidR="00FD12B1" w:rsidRDefault="00E20DA3" w:rsidP="00E20DA3">
      <w:r w:rsidRPr="00E20DA3">
        <w:t xml:space="preserve">La première </w:t>
      </w:r>
      <w:r w:rsidR="00FC3D17">
        <w:t>version du schéma se focalise sur le site</w:t>
      </w:r>
      <w:r w:rsidRPr="00E20DA3">
        <w:t xml:space="preserve"> </w:t>
      </w:r>
      <w:r>
        <w:t>w</w:t>
      </w:r>
      <w:r w:rsidRPr="00E20DA3">
        <w:t xml:space="preserve">eb. </w:t>
      </w:r>
    </w:p>
    <w:p w14:paraId="7B3C2AB8" w14:textId="77777777" w:rsidR="00FD12B1" w:rsidRDefault="00FD12B1" w:rsidP="00FD12B1">
      <w:pPr>
        <w:pStyle w:val="Titre2"/>
      </w:pPr>
      <w:bookmarkStart w:id="15" w:name="_Toc207699898"/>
      <w:r>
        <w:lastRenderedPageBreak/>
        <w:t>Ressources humaines et financières affectées à l’accessibilité numérique</w:t>
      </w:r>
      <w:bookmarkEnd w:id="15"/>
    </w:p>
    <w:p w14:paraId="4E3FBF8B" w14:textId="309C1D13" w:rsidR="00FD12B1" w:rsidRDefault="00FD12B1" w:rsidP="00B96320">
      <w:pPr>
        <w:pStyle w:val="Titre3"/>
      </w:pPr>
      <w:bookmarkStart w:id="16" w:name="_Toc207699899"/>
      <w:r w:rsidRPr="00E20DA3">
        <w:t xml:space="preserve">Désignation de référents accessibilité </w:t>
      </w:r>
      <w:r w:rsidRPr="00B96320">
        <w:t>numérique</w:t>
      </w:r>
      <w:bookmarkEnd w:id="16"/>
    </w:p>
    <w:p w14:paraId="0A5D5E6A" w14:textId="77777777" w:rsidR="00FD12B1" w:rsidRDefault="00FD12B1" w:rsidP="00FD12B1">
      <w:r>
        <w:t>Les missions des référents accessibilité numérique :</w:t>
      </w:r>
    </w:p>
    <w:p w14:paraId="3AFBB29E" w14:textId="77777777" w:rsidR="00FD12B1" w:rsidRDefault="00FD12B1" w:rsidP="00744C0E">
      <w:pPr>
        <w:pStyle w:val="Paragraphedeliste"/>
        <w:numPr>
          <w:ilvl w:val="0"/>
          <w:numId w:val="4"/>
        </w:numPr>
      </w:pPr>
      <w:r w:rsidRPr="00E67D35">
        <w:t>promouvoir l’accessibilité par la diffusion des normes et des bonnes pratiques,</w:t>
      </w:r>
    </w:p>
    <w:p w14:paraId="65003462" w14:textId="77777777" w:rsidR="00FD12B1" w:rsidRDefault="00FD12B1" w:rsidP="00744C0E">
      <w:pPr>
        <w:pStyle w:val="Paragraphedeliste"/>
        <w:numPr>
          <w:ilvl w:val="0"/>
          <w:numId w:val="4"/>
        </w:numPr>
      </w:pPr>
      <w:r>
        <w:t>a</w:t>
      </w:r>
      <w:r w:rsidRPr="00E67D35">
        <w:t>ccompagner les équipes internes</w:t>
      </w:r>
      <w:r>
        <w:t>, notamment</w:t>
      </w:r>
      <w:r w:rsidRPr="00E67D35">
        <w:t xml:space="preserve"> par des actions de formation</w:t>
      </w:r>
      <w:r>
        <w:t>,</w:t>
      </w:r>
    </w:p>
    <w:p w14:paraId="53E67D66" w14:textId="77777777" w:rsidR="00FD12B1" w:rsidRDefault="00FD12B1" w:rsidP="00744C0E">
      <w:pPr>
        <w:pStyle w:val="Paragraphedeliste"/>
        <w:numPr>
          <w:ilvl w:val="0"/>
          <w:numId w:val="4"/>
        </w:numPr>
      </w:pPr>
      <w:r w:rsidRPr="00E67D35">
        <w:t>contrôler et veiller à l’application de la loi n</w:t>
      </w:r>
      <w:r>
        <w:t>º </w:t>
      </w:r>
      <w:r w:rsidRPr="00E67D35">
        <w:t>2005-102 du 11 février 2005</w:t>
      </w:r>
      <w:r>
        <w:t>,</w:t>
      </w:r>
      <w:r w:rsidRPr="00E67D35">
        <w:t xml:space="preserve"> en procédant à des audits réguliers</w:t>
      </w:r>
      <w:r>
        <w:t>,</w:t>
      </w:r>
    </w:p>
    <w:p w14:paraId="4C659E2D" w14:textId="77777777" w:rsidR="00FD12B1" w:rsidRDefault="00FD12B1" w:rsidP="00744C0E">
      <w:pPr>
        <w:pStyle w:val="Paragraphedeliste"/>
        <w:numPr>
          <w:ilvl w:val="0"/>
          <w:numId w:val="4"/>
        </w:numPr>
      </w:pPr>
      <w:r w:rsidRPr="00E67D35">
        <w:t>assurer la prise en charge des demandes des utilisateurs et de manière générale la qualité du service rendu aux utilisateurs en situation de handicap.</w:t>
      </w:r>
    </w:p>
    <w:p w14:paraId="7172024E" w14:textId="7CE5E272" w:rsidR="00FD12B1" w:rsidRDefault="00FD12B1" w:rsidP="00FD12B1">
      <w:r>
        <w:t xml:space="preserve">L’élaboration, le suivi, et la mise à jour de ce schéma pluriannuel est placé sous la responsabilité des référents accessibilité de la </w:t>
      </w:r>
      <w:r w:rsidR="000C6AC3">
        <w:t>Commune de Meilhan, Landes</w:t>
      </w:r>
    </w:p>
    <w:p w14:paraId="03014804" w14:textId="398B43FE" w:rsidR="00265693" w:rsidRDefault="00265693" w:rsidP="00265693">
      <w:pPr>
        <w:pStyle w:val="Titre3"/>
      </w:pPr>
      <w:bookmarkStart w:id="17" w:name="_Toc207699900"/>
      <w:r>
        <w:t>Actions de formation et de sensibilisation</w:t>
      </w:r>
      <w:bookmarkEnd w:id="17"/>
    </w:p>
    <w:p w14:paraId="5126F26C" w14:textId="56924D78" w:rsidR="00C011C7" w:rsidRDefault="00265693" w:rsidP="00265693">
      <w:r w:rsidRPr="00265693">
        <w:t xml:space="preserve">L’accessibilité numérique est un thème </w:t>
      </w:r>
      <w:r w:rsidR="00D813D0">
        <w:t>nouveau pour les services de la</w:t>
      </w:r>
      <w:r w:rsidR="00C011C7">
        <w:t xml:space="preserve"> </w:t>
      </w:r>
      <w:r w:rsidR="000C6AC3">
        <w:t>commune de Meilhan.</w:t>
      </w:r>
      <w:r w:rsidRPr="00265693">
        <w:t xml:space="preserve"> Elle doit être appréhendée dans la durée. </w:t>
      </w:r>
    </w:p>
    <w:p w14:paraId="633465F1" w14:textId="3D62E248" w:rsidR="00265693" w:rsidRDefault="00265693" w:rsidP="00265693">
      <w:r w:rsidRPr="00265693">
        <w:t>Des actions de se</w:t>
      </w:r>
      <w:r w:rsidR="00C011C7">
        <w:t>nsibilisation et des formations</w:t>
      </w:r>
      <w:r>
        <w:t xml:space="preserve"> vont être </w:t>
      </w:r>
      <w:r w:rsidRPr="00265693">
        <w:t>organisées</w:t>
      </w:r>
      <w:r>
        <w:t xml:space="preserve"> afin de permettre aux agents intervenant sur les sites web et les applications d’éditer et mettre en ligne des contenus accessibles, de piloter la mise en conformité d’un projet et d’auditer des contenus.</w:t>
      </w:r>
    </w:p>
    <w:p w14:paraId="205694EC" w14:textId="6074FE4D" w:rsidR="00F66017" w:rsidRDefault="00D813D0" w:rsidP="00265693">
      <w:r>
        <w:rPr>
          <w:highlight w:val="yellow"/>
        </w:rPr>
        <w:t xml:space="preserve">Sur la période </w:t>
      </w:r>
      <w:r w:rsidR="000C6AC3">
        <w:rPr>
          <w:highlight w:val="yellow"/>
        </w:rPr>
        <w:t>202</w:t>
      </w:r>
      <w:r w:rsidR="009A13EB">
        <w:rPr>
          <w:highlight w:val="yellow"/>
        </w:rPr>
        <w:t>6</w:t>
      </w:r>
      <w:r w:rsidR="000C6AC3">
        <w:rPr>
          <w:highlight w:val="yellow"/>
        </w:rPr>
        <w:t>-2028</w:t>
      </w:r>
      <w:r w:rsidR="00F66017" w:rsidRPr="00D813D0">
        <w:rPr>
          <w:highlight w:val="yellow"/>
        </w:rPr>
        <w:t xml:space="preserve">, </w:t>
      </w:r>
      <w:r w:rsidR="000C6AC3">
        <w:rPr>
          <w:highlight w:val="yellow"/>
        </w:rPr>
        <w:t>un élu</w:t>
      </w:r>
      <w:r w:rsidR="00265693" w:rsidRPr="00D813D0">
        <w:rPr>
          <w:highlight w:val="yellow"/>
        </w:rPr>
        <w:t xml:space="preserve"> de </w:t>
      </w:r>
      <w:r>
        <w:rPr>
          <w:highlight w:val="yellow"/>
        </w:rPr>
        <w:t>la</w:t>
      </w:r>
      <w:r w:rsidR="000C6AC3">
        <w:rPr>
          <w:highlight w:val="yellow"/>
        </w:rPr>
        <w:t xml:space="preserve"> Commune de Meilhan sera</w:t>
      </w:r>
      <w:r w:rsidR="00265693" w:rsidRPr="00D813D0">
        <w:rPr>
          <w:highlight w:val="yellow"/>
        </w:rPr>
        <w:t xml:space="preserve"> </w:t>
      </w:r>
      <w:r w:rsidR="00571D0C" w:rsidRPr="00D813D0">
        <w:rPr>
          <w:highlight w:val="yellow"/>
        </w:rPr>
        <w:t xml:space="preserve">sensibilisé </w:t>
      </w:r>
      <w:r w:rsidR="0087250D" w:rsidRPr="00D813D0">
        <w:rPr>
          <w:highlight w:val="yellow"/>
        </w:rPr>
        <w:t>à la formation</w:t>
      </w:r>
      <w:r w:rsidR="00B96320">
        <w:rPr>
          <w:highlight w:val="yellow"/>
        </w:rPr>
        <w:t xml:space="preserve"> </w:t>
      </w:r>
      <w:proofErr w:type="gramStart"/>
      <w:r w:rsidR="0087250D" w:rsidRPr="00D813D0">
        <w:rPr>
          <w:highlight w:val="yellow"/>
        </w:rPr>
        <w:t>suivante</w:t>
      </w:r>
      <w:r w:rsidR="00F66017" w:rsidRPr="00D813D0">
        <w:rPr>
          <w:highlight w:val="yellow"/>
        </w:rPr>
        <w:t>:</w:t>
      </w:r>
      <w:proofErr w:type="gramEnd"/>
    </w:p>
    <w:p w14:paraId="5164AF4B" w14:textId="2840F040" w:rsidR="00C77294" w:rsidRDefault="00C77294" w:rsidP="00B96320">
      <w:pPr>
        <w:pStyle w:val="Paragraphedeliste"/>
        <w:numPr>
          <w:ilvl w:val="0"/>
          <w:numId w:val="12"/>
        </w:numPr>
      </w:pPr>
      <w:proofErr w:type="gramStart"/>
      <w:r>
        <w:t>qu’</w:t>
      </w:r>
      <w:proofErr w:type="spellStart"/>
      <w:r>
        <w:t>est</w:t>
      </w:r>
      <w:proofErr w:type="gramEnd"/>
      <w:r>
        <w:t xml:space="preserve"> ce</w:t>
      </w:r>
      <w:proofErr w:type="spellEnd"/>
      <w:r>
        <w:t xml:space="preserve"> que l’accessibilité numé</w:t>
      </w:r>
      <w:r w:rsidR="00B96320">
        <w:t>r</w:t>
      </w:r>
      <w:r>
        <w:t>ique</w:t>
      </w:r>
    </w:p>
    <w:p w14:paraId="06096AA3" w14:textId="5FD6CE35" w:rsidR="00F66017" w:rsidRDefault="00C77294" w:rsidP="00B96320">
      <w:pPr>
        <w:pStyle w:val="Paragraphedeliste"/>
        <w:numPr>
          <w:ilvl w:val="0"/>
          <w:numId w:val="12"/>
        </w:numPr>
      </w:pPr>
      <w:proofErr w:type="gramStart"/>
      <w:r>
        <w:t>comment</w:t>
      </w:r>
      <w:proofErr w:type="gramEnd"/>
      <w:r>
        <w:t xml:space="preserve"> rédiger </w:t>
      </w:r>
      <w:r w:rsidR="00F66017">
        <w:t>des contenus accessibles</w:t>
      </w:r>
      <w:r>
        <w:t xml:space="preserve"> </w:t>
      </w:r>
    </w:p>
    <w:p w14:paraId="35ECE7D5" w14:textId="56BE1B38" w:rsidR="00F66017" w:rsidRDefault="00F66017" w:rsidP="0087250D">
      <w:pPr>
        <w:pStyle w:val="Paragraphedeliste"/>
      </w:pPr>
    </w:p>
    <w:p w14:paraId="3437575A" w14:textId="587C149D" w:rsidR="00265693" w:rsidRDefault="00F66017" w:rsidP="00F66017">
      <w:pPr>
        <w:pStyle w:val="Titre3"/>
      </w:pPr>
      <w:bookmarkStart w:id="18" w:name="_Toc207699901"/>
      <w:r>
        <w:t>Recours à des compétences externes</w:t>
      </w:r>
      <w:bookmarkEnd w:id="18"/>
    </w:p>
    <w:p w14:paraId="47188F9C" w14:textId="15CF58CE" w:rsidR="00265693" w:rsidRDefault="00265693" w:rsidP="00265693">
      <w:r w:rsidRPr="00F679D0">
        <w:t xml:space="preserve">Cela recouvre par exemple les actions de sensibilisation et de formation, les actions d’accompagnements et plus particulièrement les actions </w:t>
      </w:r>
      <w:r w:rsidR="00FC3D17">
        <w:t>d’audits et de certification du site</w:t>
      </w:r>
      <w:r w:rsidRPr="00F679D0">
        <w:t xml:space="preserve"> web et applications concernés.</w:t>
      </w:r>
    </w:p>
    <w:p w14:paraId="54FEAFEA" w14:textId="786EC2F7" w:rsidR="00B43416" w:rsidRDefault="00B43416" w:rsidP="00B43416">
      <w:pPr>
        <w:pStyle w:val="Titre3"/>
      </w:pPr>
      <w:bookmarkStart w:id="19" w:name="_Toc207699902"/>
      <w:r>
        <w:t>Ressources financières</w:t>
      </w:r>
      <w:bookmarkEnd w:id="19"/>
    </w:p>
    <w:p w14:paraId="202F633C" w14:textId="6A8A8F1D" w:rsidR="00B43416" w:rsidRDefault="00B43416" w:rsidP="00265693">
      <w:r>
        <w:t>La Direction des Systèmes d’In</w:t>
      </w:r>
      <w:r w:rsidR="00D813D0">
        <w:t xml:space="preserve">formation de </w:t>
      </w:r>
      <w:r w:rsidR="000C6AC3">
        <w:t>Commune de Meilhan, Landes,</w:t>
      </w:r>
      <w:r>
        <w:t xml:space="preserve"> inclut dans son budget des lignes dédiées à l’accessibilité numérique pour accompagner les ambitions posées dans le présent schéma pluriannuel.</w:t>
      </w:r>
    </w:p>
    <w:p w14:paraId="144A377B" w14:textId="4E5DCF8C" w:rsidR="00265693" w:rsidRDefault="00265693" w:rsidP="00265693"/>
    <w:p w14:paraId="7FF01F4C" w14:textId="0A5B6F2E" w:rsidR="003F6123" w:rsidRDefault="003F6123" w:rsidP="003F6123">
      <w:pPr>
        <w:pStyle w:val="Titre2"/>
      </w:pPr>
      <w:bookmarkStart w:id="20" w:name="_Toc207699903"/>
      <w:r>
        <w:lastRenderedPageBreak/>
        <w:t>Organisation de la prise en compte de l’accessibilité numérique</w:t>
      </w:r>
      <w:bookmarkEnd w:id="20"/>
    </w:p>
    <w:p w14:paraId="09FE5B09" w14:textId="77777777" w:rsidR="003F6123" w:rsidRDefault="003F6123" w:rsidP="003F6123">
      <w:pPr>
        <w:pStyle w:val="Titre3"/>
      </w:pPr>
      <w:bookmarkStart w:id="21" w:name="_Toc207699904"/>
      <w:r>
        <w:t>Traitement des retours utilisateurs</w:t>
      </w:r>
      <w:bookmarkEnd w:id="21"/>
    </w:p>
    <w:p w14:paraId="7DF70C4E" w14:textId="030478A9" w:rsidR="003F6123" w:rsidRDefault="003F6123" w:rsidP="003F6123">
      <w:r>
        <w:t xml:space="preserve">Conformément aux dispositions prévues par le RGAA et aux attentes légitimes des utilisateurs, un moyen de contact a été mis en place sur le </w:t>
      </w:r>
      <w:proofErr w:type="gramStart"/>
      <w:r w:rsidRPr="000C6AC3">
        <w:t>site</w:t>
      </w:r>
      <w:r w:rsidR="000C6AC3" w:rsidRPr="000C6AC3">
        <w:t xml:space="preserve"> </w:t>
      </w:r>
      <w:r w:rsidRPr="000C6AC3">
        <w:t xml:space="preserve"> </w:t>
      </w:r>
      <w:r w:rsidR="001657B2" w:rsidRPr="000C6AC3">
        <w:t>[</w:t>
      </w:r>
      <w:proofErr w:type="gramEnd"/>
      <w:r w:rsidR="000C6AC3" w:rsidRPr="000C6AC3">
        <w:t>https://www.meilhan40.fr/</w:t>
      </w:r>
      <w:r w:rsidR="000C6AC3">
        <w:t xml:space="preserve"> e</w:t>
      </w:r>
      <w:r>
        <w:t>t sera déployé, au fur et à mesure des travaux de</w:t>
      </w:r>
      <w:r w:rsidR="001657B2">
        <w:t xml:space="preserve"> mise en conformité, sur le site ou </w:t>
      </w:r>
      <w:r>
        <w:t>permettant aux utilisateurs en situation de handicap de signaler ses difficultés.</w:t>
      </w:r>
    </w:p>
    <w:p w14:paraId="7E3F1B0F" w14:textId="77777777" w:rsidR="00265693" w:rsidRDefault="00265693" w:rsidP="00265693">
      <w:pPr>
        <w:pStyle w:val="Titre2"/>
      </w:pPr>
      <w:bookmarkStart w:id="22" w:name="_Toc207699905"/>
      <w:r>
        <w:t>Prise en compte de l’accessibilité numérique dans les projets</w:t>
      </w:r>
      <w:bookmarkEnd w:id="22"/>
    </w:p>
    <w:p w14:paraId="55FE0330" w14:textId="77777777" w:rsidR="00265693" w:rsidRDefault="00265693" w:rsidP="00265693">
      <w:pPr>
        <w:pStyle w:val="Titre3"/>
      </w:pPr>
      <w:bookmarkStart w:id="23" w:name="_Toc207699906"/>
      <w:r>
        <w:t>Acculturation</w:t>
      </w:r>
      <w:bookmarkEnd w:id="23"/>
    </w:p>
    <w:p w14:paraId="0CCD2248" w14:textId="77777777" w:rsidR="00265693" w:rsidRDefault="00265693" w:rsidP="00265693">
      <w:r>
        <w:t>Les objectifs d’accessibilité et de conformité au RGAA sont progressivement inscrits et rappelés dès le début des projets dont ils constitueront un axe majeur et une exigence de base.</w:t>
      </w:r>
    </w:p>
    <w:p w14:paraId="7226C31A" w14:textId="2C9635D5" w:rsidR="005B0E86" w:rsidRDefault="00265693" w:rsidP="009B2B7C">
      <w:r>
        <w:t>De la même manière, ces objectifs et ces exigences seront rappelés dans les éventuelles conventions établies avec nos opérateurs, délégataires ou partenaires.</w:t>
      </w:r>
    </w:p>
    <w:p w14:paraId="38E251B8" w14:textId="77777777" w:rsidR="00D16685" w:rsidRDefault="00D16685" w:rsidP="006E261A">
      <w:pPr>
        <w:pStyle w:val="Titre1"/>
      </w:pPr>
      <w:bookmarkStart w:id="24" w:name="_Toc207699907"/>
      <w:r w:rsidRPr="001E1CAA">
        <w:t>Agenda planifié des interventions</w:t>
      </w:r>
      <w:bookmarkEnd w:id="24"/>
    </w:p>
    <w:p w14:paraId="5D65D27D" w14:textId="6D05B7D0" w:rsidR="00D16685" w:rsidRDefault="00D16685" w:rsidP="00D16685">
      <w:r w:rsidRPr="001E1CAA">
        <w:t>Compte tenu de</w:t>
      </w:r>
      <w:r>
        <w:t>s informations recueilli</w:t>
      </w:r>
      <w:r w:rsidR="00805179">
        <w:t>e</w:t>
      </w:r>
      <w:r>
        <w:t>s lors de l</w:t>
      </w:r>
      <w:r w:rsidR="00805179">
        <w:t>’</w:t>
      </w:r>
      <w:r>
        <w:t xml:space="preserve">élaboration de ce schéma, </w:t>
      </w:r>
      <w:r w:rsidRPr="001E1CAA">
        <w:t>la complexité des sites et applications</w:t>
      </w:r>
      <w:r>
        <w:t xml:space="preserve">, </w:t>
      </w:r>
      <w:r w:rsidRPr="001E1CAA">
        <w:t>leur classement par ordre de priorité</w:t>
      </w:r>
      <w:r>
        <w:t xml:space="preserve"> et leur évaluation en termes de faisabilité</w:t>
      </w:r>
      <w:r w:rsidRPr="001E1CAA">
        <w:t xml:space="preserve">, les opérations de mise en conformité vont s’étaler sur les </w:t>
      </w:r>
      <w:r w:rsidRPr="009A13EB">
        <w:t>années</w:t>
      </w:r>
      <w:r w:rsidR="009A13EB">
        <w:t xml:space="preserve"> 2026-2028.</w:t>
      </w:r>
    </w:p>
    <w:p w14:paraId="2648ECAA" w14:textId="77777777" w:rsidR="0071611B" w:rsidRPr="00F3730F" w:rsidRDefault="0071611B" w:rsidP="006E261A">
      <w:pPr>
        <w:pStyle w:val="Titre2"/>
      </w:pPr>
      <w:bookmarkStart w:id="25" w:name="_Toc207699908"/>
      <w:r w:rsidRPr="00F3730F">
        <w:t>Plans annuels</w:t>
      </w:r>
      <w:bookmarkEnd w:id="25"/>
    </w:p>
    <w:p w14:paraId="56ABF4C5" w14:textId="2D030214" w:rsidR="0071611B" w:rsidRPr="00432369" w:rsidRDefault="0071611B" w:rsidP="0071611B">
      <w:pPr>
        <w:rPr>
          <w:rStyle w:val="modifierCar"/>
        </w:rPr>
      </w:pPr>
      <w:r w:rsidRPr="00F3730F">
        <w:t>Ce schéma pluriannuel est accompagné de plans annuels d</w:t>
      </w:r>
      <w:r w:rsidR="00805179" w:rsidRPr="00F3730F">
        <w:t>’</w:t>
      </w:r>
      <w:r w:rsidRPr="00F3730F">
        <w:t>actions qui décrivent en détail les opérations mise</w:t>
      </w:r>
      <w:r w:rsidR="00805179" w:rsidRPr="00F3730F">
        <w:t>s</w:t>
      </w:r>
      <w:r w:rsidRPr="00F3730F">
        <w:t xml:space="preserve"> en œuvre pour prendre en charge l</w:t>
      </w:r>
      <w:r w:rsidR="00805179" w:rsidRPr="00F3730F">
        <w:t>’</w:t>
      </w:r>
      <w:r w:rsidRPr="00F3730F">
        <w:t>ensemble des besoins en termes d</w:t>
      </w:r>
      <w:r w:rsidR="00805179" w:rsidRPr="00F3730F">
        <w:t>’</w:t>
      </w:r>
      <w:r w:rsidRPr="00F3730F">
        <w:t xml:space="preserve">accessibilité numérique </w:t>
      </w:r>
      <w:r w:rsidR="009A13EB">
        <w:t>de la Commune de Meilhan</w:t>
      </w:r>
    </w:p>
    <w:tbl>
      <w:tblPr>
        <w:tblStyle w:val="TableauA42"/>
        <w:tblW w:w="0" w:type="auto"/>
        <w:tblLook w:val="04A0" w:firstRow="1" w:lastRow="0" w:firstColumn="1" w:lastColumn="0" w:noHBand="0" w:noVBand="1"/>
      </w:tblPr>
      <w:tblGrid>
        <w:gridCol w:w="1599"/>
        <w:gridCol w:w="6154"/>
        <w:gridCol w:w="1293"/>
      </w:tblGrid>
      <w:tr w:rsidR="0071611B" w14:paraId="6FC66B81" w14:textId="77777777" w:rsidTr="002A1316">
        <w:trPr>
          <w:cnfStyle w:val="100000000000" w:firstRow="1" w:lastRow="0" w:firstColumn="0" w:lastColumn="0" w:oddVBand="0" w:evenVBand="0" w:oddHBand="0" w:evenHBand="0" w:firstRowFirstColumn="0" w:firstRowLastColumn="0" w:lastRowFirstColumn="0" w:lastRowLastColumn="0"/>
        </w:trPr>
        <w:tc>
          <w:tcPr>
            <w:tcW w:w="1599" w:type="dxa"/>
          </w:tcPr>
          <w:p w14:paraId="1DDA208E" w14:textId="77777777" w:rsidR="0071611B" w:rsidRDefault="0071611B" w:rsidP="0071611B">
            <w:pPr>
              <w:jc w:val="center"/>
            </w:pPr>
            <w:r>
              <w:t>Nom</w:t>
            </w:r>
          </w:p>
        </w:tc>
        <w:tc>
          <w:tcPr>
            <w:tcW w:w="6154" w:type="dxa"/>
          </w:tcPr>
          <w:p w14:paraId="541FAC25" w14:textId="77777777" w:rsidR="0071611B" w:rsidRDefault="0071611B" w:rsidP="0071611B">
            <w:pPr>
              <w:jc w:val="center"/>
            </w:pPr>
            <w:r>
              <w:t>Consultation</w:t>
            </w:r>
          </w:p>
        </w:tc>
        <w:tc>
          <w:tcPr>
            <w:tcW w:w="1293" w:type="dxa"/>
          </w:tcPr>
          <w:p w14:paraId="5E1BE8FF" w14:textId="77777777" w:rsidR="0071611B" w:rsidRDefault="0071611B" w:rsidP="0071611B">
            <w:pPr>
              <w:jc w:val="center"/>
            </w:pPr>
            <w:r>
              <w:t>Dernière mise à jour</w:t>
            </w:r>
          </w:p>
        </w:tc>
      </w:tr>
      <w:tr w:rsidR="0071611B" w14:paraId="7EB15005" w14:textId="77777777" w:rsidTr="002A1316">
        <w:tc>
          <w:tcPr>
            <w:tcW w:w="1599" w:type="dxa"/>
          </w:tcPr>
          <w:p w14:paraId="2A173125" w14:textId="6F8AA497" w:rsidR="0071611B" w:rsidRPr="00EF397C" w:rsidRDefault="009A13EB" w:rsidP="002A1316">
            <w:r>
              <w:t>2026</w:t>
            </w:r>
          </w:p>
        </w:tc>
        <w:tc>
          <w:tcPr>
            <w:tcW w:w="6154" w:type="dxa"/>
          </w:tcPr>
          <w:p w14:paraId="56C526E4" w14:textId="230EB12F" w:rsidR="005D2C64" w:rsidRPr="00EF397C" w:rsidRDefault="009A13EB" w:rsidP="002A1316">
            <w:r w:rsidRPr="009A13EB">
              <w:rPr>
                <w:rFonts w:ascii="Verdana" w:hAnsi="Verdana"/>
              </w:rPr>
              <w:t>https://www.meilhan40.fr/</w:t>
            </w:r>
          </w:p>
        </w:tc>
        <w:tc>
          <w:tcPr>
            <w:tcW w:w="1293" w:type="dxa"/>
          </w:tcPr>
          <w:p w14:paraId="6471D97C" w14:textId="72529E5C" w:rsidR="0071611B" w:rsidRPr="00EF397C" w:rsidRDefault="009A13EB" w:rsidP="0071611B">
            <w:r>
              <w:t>18/05/2026</w:t>
            </w:r>
          </w:p>
        </w:tc>
      </w:tr>
      <w:tr w:rsidR="002A1316" w14:paraId="490839AB" w14:textId="77777777" w:rsidTr="002A1316">
        <w:tc>
          <w:tcPr>
            <w:tcW w:w="1599" w:type="dxa"/>
          </w:tcPr>
          <w:p w14:paraId="7357D82F" w14:textId="3C8160D4" w:rsidR="002A1316" w:rsidRPr="00EF397C" w:rsidRDefault="009A13EB" w:rsidP="002A1316">
            <w:r>
              <w:t>2027</w:t>
            </w:r>
          </w:p>
        </w:tc>
        <w:tc>
          <w:tcPr>
            <w:tcW w:w="6154" w:type="dxa"/>
          </w:tcPr>
          <w:p w14:paraId="0C0D7365" w14:textId="261A02E5" w:rsidR="002A1316" w:rsidRPr="00EF397C" w:rsidRDefault="009A13EB" w:rsidP="002A1316">
            <w:r w:rsidRPr="009A13EB">
              <w:rPr>
                <w:rFonts w:ascii="Verdana" w:hAnsi="Verdana"/>
              </w:rPr>
              <w:t>https://www.meilhan40.fr/</w:t>
            </w:r>
          </w:p>
        </w:tc>
        <w:tc>
          <w:tcPr>
            <w:tcW w:w="1293" w:type="dxa"/>
          </w:tcPr>
          <w:p w14:paraId="7B10A7F4" w14:textId="468D2277" w:rsidR="002A1316" w:rsidRPr="00EF397C" w:rsidRDefault="002A1316" w:rsidP="002A1316">
            <w:r>
              <w:t>A venir</w:t>
            </w:r>
          </w:p>
        </w:tc>
      </w:tr>
      <w:tr w:rsidR="002A1316" w14:paraId="7D814CBE" w14:textId="77777777" w:rsidTr="002A1316">
        <w:tc>
          <w:tcPr>
            <w:tcW w:w="1599" w:type="dxa"/>
          </w:tcPr>
          <w:p w14:paraId="5B99430A" w14:textId="7AF231AB" w:rsidR="002A1316" w:rsidRPr="00EF397C" w:rsidRDefault="009A13EB" w:rsidP="002A1316">
            <w:r>
              <w:t>2028</w:t>
            </w:r>
          </w:p>
        </w:tc>
        <w:tc>
          <w:tcPr>
            <w:tcW w:w="6154" w:type="dxa"/>
          </w:tcPr>
          <w:p w14:paraId="21ADC262" w14:textId="7CD5EBEC" w:rsidR="002A1316" w:rsidRPr="00EF397C" w:rsidRDefault="009A13EB" w:rsidP="002A1316">
            <w:r w:rsidRPr="009A13EB">
              <w:rPr>
                <w:rFonts w:ascii="Verdana" w:hAnsi="Verdana"/>
              </w:rPr>
              <w:t>https://www.meilhan40.fr/</w:t>
            </w:r>
          </w:p>
        </w:tc>
        <w:tc>
          <w:tcPr>
            <w:tcW w:w="1293" w:type="dxa"/>
          </w:tcPr>
          <w:p w14:paraId="2206E4B9" w14:textId="77777777" w:rsidR="002A1316" w:rsidRPr="00EF397C" w:rsidRDefault="002A1316" w:rsidP="002A1316">
            <w:r w:rsidRPr="00EF397C">
              <w:t>À venir</w:t>
            </w:r>
          </w:p>
        </w:tc>
      </w:tr>
    </w:tbl>
    <w:p w14:paraId="3C1591DD" w14:textId="2BC93BF8" w:rsidR="009F59E1" w:rsidRPr="005D2C64" w:rsidRDefault="009F59E1" w:rsidP="0010052A">
      <w:pPr>
        <w:pStyle w:val="Titre1"/>
        <w:rPr>
          <w:b w:val="0"/>
          <w:color w:val="30476E"/>
          <w:sz w:val="24"/>
          <w:szCs w:val="26"/>
        </w:rPr>
      </w:pPr>
    </w:p>
    <w:sectPr w:rsidR="009F59E1" w:rsidRPr="005D2C64" w:rsidSect="00FF354C">
      <w:footerReference w:type="default" r:id="rId9"/>
      <w:footerReference w:type="first" r:id="rId10"/>
      <w:pgSz w:w="11900" w:h="16840"/>
      <w:pgMar w:top="969" w:right="1417" w:bottom="1417" w:left="1417" w:header="708" w:footer="3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AE719" w14:textId="77777777" w:rsidR="005742E1" w:rsidRDefault="005742E1" w:rsidP="00E952FB">
      <w:r>
        <w:separator/>
      </w:r>
    </w:p>
  </w:endnote>
  <w:endnote w:type="continuationSeparator" w:id="0">
    <w:p w14:paraId="41997990" w14:textId="77777777" w:rsidR="005742E1" w:rsidRDefault="005742E1" w:rsidP="00E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Times New Roman (Titres CS)">
    <w:altName w:val="Times New Roman"/>
    <w:charset w:val="00"/>
    <w:family w:val="roman"/>
    <w:pitch w:val="variable"/>
    <w:sig w:usb0="E0002AEF" w:usb1="C0007841" w:usb2="00000009" w:usb3="00000000" w:csb0="000001FF" w:csb1="00000000"/>
  </w:font>
  <w:font w:name="Calibri (Corps)">
    <w:altName w:val="Calibri"/>
    <w:charset w:val="00"/>
    <w:family w:val="swiss"/>
    <w:pitch w:val="variable"/>
    <w:sig w:usb0="E0002AFF" w:usb1="C000247B" w:usb2="00000009" w:usb3="00000000" w:csb0="000001FF" w:csb1="00000000"/>
  </w:font>
  <w:font w:name="American Typewriter">
    <w:altName w:val="Courier New"/>
    <w:charset w:val="4D"/>
    <w:family w:val="roman"/>
    <w:pitch w:val="variable"/>
    <w:sig w:usb0="A000006F" w:usb1="00000019" w:usb2="00000000" w:usb3="00000000" w:csb0="00000111"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2E3E6" w14:textId="151C5C94" w:rsidR="0074176A" w:rsidRPr="006832AD" w:rsidRDefault="005742E1" w:rsidP="00F7474A">
    <w:pPr>
      <w:pStyle w:val="Pieddepage"/>
      <w:tabs>
        <w:tab w:val="clear" w:pos="9072"/>
        <w:tab w:val="right" w:pos="14175"/>
      </w:tabs>
      <w:rPr>
        <w:sz w:val="16"/>
        <w:szCs w:val="16"/>
      </w:rPr>
    </w:pPr>
    <w:sdt>
      <w:sdtPr>
        <w:rPr>
          <w:sz w:val="16"/>
          <w:szCs w:val="16"/>
        </w:rPr>
        <w:alias w:val="Titre "/>
        <w:tag w:val=""/>
        <w:id w:val="-671020332"/>
        <w:placeholder>
          <w:docPart w:val="2D3E1ECB1CAF4E82A35E767B1AEBF5B7"/>
        </w:placeholder>
        <w:dataBinding w:prefixMappings="xmlns:ns0='http://purl.org/dc/elements/1.1/' xmlns:ns1='http://schemas.openxmlformats.org/package/2006/metadata/core-properties' " w:xpath="/ns1:coreProperties[1]/ns0:title[1]" w:storeItemID="{6C3C8BC8-F283-45AE-878A-BAB7291924A1}"/>
        <w:text/>
      </w:sdtPr>
      <w:sdtEndPr/>
      <w:sdtContent>
        <w:r w:rsidR="009A13EB">
          <w:rPr>
            <w:sz w:val="16"/>
            <w:szCs w:val="16"/>
          </w:rPr>
          <w:t>SCHEMA PLURIANNUEL DE L’ACCESSIBILITE NUMERIQUE – COMMUNE DE MEILHAN</w:t>
        </w:r>
      </w:sdtContent>
    </w:sdt>
    <w:r w:rsidR="0074176A" w:rsidRPr="006832AD">
      <w:rPr>
        <w:sz w:val="16"/>
        <w:szCs w:val="16"/>
      </w:rPr>
      <w:tab/>
    </w:r>
    <w:r w:rsidR="0074176A" w:rsidRPr="006832AD">
      <w:rPr>
        <w:sz w:val="16"/>
        <w:szCs w:val="16"/>
      </w:rPr>
      <w:tab/>
    </w:r>
    <w:r w:rsidR="0074176A" w:rsidRPr="006832AD">
      <w:rPr>
        <w:sz w:val="16"/>
        <w:szCs w:val="16"/>
      </w:rPr>
      <w:fldChar w:fldCharType="begin"/>
    </w:r>
    <w:r w:rsidR="0074176A" w:rsidRPr="006832AD">
      <w:rPr>
        <w:sz w:val="16"/>
        <w:szCs w:val="16"/>
      </w:rPr>
      <w:instrText xml:space="preserve"> PAGE  \* MERGEFORMAT </w:instrText>
    </w:r>
    <w:r w:rsidR="0074176A" w:rsidRPr="006832AD">
      <w:rPr>
        <w:sz w:val="16"/>
        <w:szCs w:val="16"/>
      </w:rPr>
      <w:fldChar w:fldCharType="separate"/>
    </w:r>
    <w:r w:rsidR="00442772">
      <w:rPr>
        <w:noProof/>
        <w:sz w:val="16"/>
        <w:szCs w:val="16"/>
      </w:rPr>
      <w:t>8</w:t>
    </w:r>
    <w:r w:rsidR="0074176A" w:rsidRPr="006832AD">
      <w:rPr>
        <w:sz w:val="16"/>
        <w:szCs w:val="16"/>
      </w:rPr>
      <w:fldChar w:fldCharType="end"/>
    </w:r>
    <w:r w:rsidR="0074176A" w:rsidRPr="006832AD">
      <w:rPr>
        <w:sz w:val="16"/>
        <w:szCs w:val="16"/>
      </w:rPr>
      <w:t>/</w:t>
    </w:r>
    <w:r w:rsidR="0074176A">
      <w:rPr>
        <w:noProof/>
        <w:sz w:val="16"/>
        <w:szCs w:val="16"/>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BF194" w14:textId="37AE6AC9" w:rsidR="0074176A" w:rsidRDefault="005742E1" w:rsidP="00F7474A">
    <w:pPr>
      <w:pStyle w:val="Pieddepage"/>
      <w:tabs>
        <w:tab w:val="clear" w:pos="9072"/>
        <w:tab w:val="right" w:pos="14175"/>
      </w:tabs>
    </w:pPr>
    <w:sdt>
      <w:sdtPr>
        <w:rPr>
          <w:sz w:val="16"/>
          <w:szCs w:val="16"/>
        </w:rPr>
        <w:alias w:val="Titre "/>
        <w:tag w:val=""/>
        <w:id w:val="-2030018719"/>
        <w:placeholder>
          <w:docPart w:val="E626934568B14ADD9089B78EE62ACDEF"/>
        </w:placeholder>
        <w:dataBinding w:prefixMappings="xmlns:ns0='http://purl.org/dc/elements/1.1/' xmlns:ns1='http://schemas.openxmlformats.org/package/2006/metadata/core-properties' " w:xpath="/ns1:coreProperties[1]/ns0:title[1]" w:storeItemID="{6C3C8BC8-F283-45AE-878A-BAB7291924A1}"/>
        <w:text/>
      </w:sdtPr>
      <w:sdtEndPr/>
      <w:sdtContent>
        <w:r w:rsidR="009A13EB">
          <w:rPr>
            <w:sz w:val="16"/>
            <w:szCs w:val="16"/>
          </w:rPr>
          <w:t>SCHEMA PLURIANNUEL DE L’ACCESSIBILITE NUMERIQUE – COMMUNE DE MEILHAN</w:t>
        </w:r>
      </w:sdtContent>
    </w:sdt>
    <w:r w:rsidR="0074176A">
      <w:tab/>
    </w:r>
    <w:r w:rsidR="0074176A">
      <w:tab/>
    </w:r>
    <w:r w:rsidR="0074176A">
      <w:fldChar w:fldCharType="begin"/>
    </w:r>
    <w:r w:rsidR="0074176A">
      <w:instrText xml:space="preserve"> PAGE  \* MERGEFORMAT </w:instrText>
    </w:r>
    <w:r w:rsidR="0074176A">
      <w:fldChar w:fldCharType="separate"/>
    </w:r>
    <w:r w:rsidR="00D813D0">
      <w:rPr>
        <w:noProof/>
      </w:rPr>
      <w:t>9</w:t>
    </w:r>
    <w:r w:rsidR="0074176A">
      <w:fldChar w:fldCharType="end"/>
    </w:r>
    <w:r w:rsidR="0074176A">
      <w:t>/</w:t>
    </w:r>
    <w:r w:rsidR="0074176A">
      <w:rPr>
        <w:noProof/>
      </w:rPr>
      <w:fldChar w:fldCharType="begin"/>
    </w:r>
    <w:r w:rsidR="0074176A">
      <w:rPr>
        <w:noProof/>
      </w:rPr>
      <w:instrText xml:space="preserve"> NUMPAGES  \* MERGEFORMAT </w:instrText>
    </w:r>
    <w:r w:rsidR="0074176A">
      <w:rPr>
        <w:noProof/>
      </w:rPr>
      <w:fldChar w:fldCharType="separate"/>
    </w:r>
    <w:r w:rsidR="00D813D0">
      <w:rPr>
        <w:noProof/>
      </w:rPr>
      <w:t>9</w:t>
    </w:r>
    <w:r w:rsidR="0074176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579E4" w14:textId="77777777" w:rsidR="005742E1" w:rsidRDefault="005742E1" w:rsidP="00E952FB">
      <w:r>
        <w:separator/>
      </w:r>
    </w:p>
  </w:footnote>
  <w:footnote w:type="continuationSeparator" w:id="0">
    <w:p w14:paraId="2AD1878E" w14:textId="77777777" w:rsidR="005742E1" w:rsidRDefault="005742E1" w:rsidP="00E9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D048B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252458A"/>
    <w:multiLevelType w:val="hybridMultilevel"/>
    <w:tmpl w:val="5A561CE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5C7156"/>
    <w:multiLevelType w:val="hybridMultilevel"/>
    <w:tmpl w:val="2C90ED1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C01A96"/>
    <w:multiLevelType w:val="hybridMultilevel"/>
    <w:tmpl w:val="A0B60624"/>
    <w:lvl w:ilvl="0" w:tplc="959AD70A">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7C42F0"/>
    <w:multiLevelType w:val="hybridMultilevel"/>
    <w:tmpl w:val="1B4220C2"/>
    <w:lvl w:ilvl="0" w:tplc="290C16F2">
      <w:start w:val="1"/>
      <w:numFmt w:val="bullet"/>
      <w:pStyle w:val="Encartreco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623B73"/>
    <w:multiLevelType w:val="hybridMultilevel"/>
    <w:tmpl w:val="F938A5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1061F51"/>
    <w:multiLevelType w:val="hybridMultilevel"/>
    <w:tmpl w:val="1A24364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D4B4F54"/>
    <w:multiLevelType w:val="hybridMultilevel"/>
    <w:tmpl w:val="312CED3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246662A"/>
    <w:multiLevelType w:val="hybridMultilevel"/>
    <w:tmpl w:val="5060D4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BA6089"/>
    <w:multiLevelType w:val="hybridMultilevel"/>
    <w:tmpl w:val="4F5296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590F55B5"/>
    <w:multiLevelType w:val="hybridMultilevel"/>
    <w:tmpl w:val="2A382C5A"/>
    <w:lvl w:ilvl="0" w:tplc="959AD70A">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A946DC7"/>
    <w:multiLevelType w:val="hybridMultilevel"/>
    <w:tmpl w:val="54B076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037578"/>
    <w:multiLevelType w:val="hybridMultilevel"/>
    <w:tmpl w:val="F7680486"/>
    <w:lvl w:ilvl="0" w:tplc="5C9E91C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A237148"/>
    <w:multiLevelType w:val="hybridMultilevel"/>
    <w:tmpl w:val="3C922B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0838788">
    <w:abstractNumId w:val="0"/>
  </w:num>
  <w:num w:numId="2" w16cid:durableId="802771757">
    <w:abstractNumId w:val="4"/>
  </w:num>
  <w:num w:numId="3" w16cid:durableId="427193101">
    <w:abstractNumId w:val="11"/>
  </w:num>
  <w:num w:numId="4" w16cid:durableId="1738429849">
    <w:abstractNumId w:val="12"/>
  </w:num>
  <w:num w:numId="5" w16cid:durableId="2062485639">
    <w:abstractNumId w:val="10"/>
  </w:num>
  <w:num w:numId="6" w16cid:durableId="1681271699">
    <w:abstractNumId w:val="13"/>
  </w:num>
  <w:num w:numId="7" w16cid:durableId="1837067198">
    <w:abstractNumId w:val="9"/>
  </w:num>
  <w:num w:numId="8" w16cid:durableId="23287313">
    <w:abstractNumId w:val="3"/>
  </w:num>
  <w:num w:numId="9" w16cid:durableId="35782853">
    <w:abstractNumId w:val="1"/>
  </w:num>
  <w:num w:numId="10" w16cid:durableId="1844473277">
    <w:abstractNumId w:val="7"/>
  </w:num>
  <w:num w:numId="11" w16cid:durableId="1164782278">
    <w:abstractNumId w:val="5"/>
  </w:num>
  <w:num w:numId="12" w16cid:durableId="1321543950">
    <w:abstractNumId w:val="8"/>
  </w:num>
  <w:num w:numId="13" w16cid:durableId="945042555">
    <w:abstractNumId w:val="2"/>
  </w:num>
  <w:num w:numId="14" w16cid:durableId="140707018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US" w:vendorID="64" w:dllVersion="4096" w:nlCheck="1" w:checkStyle="0"/>
  <w:activeWritingStyle w:appName="MSWord" w:lang="fr-FR" w:vendorID="64" w:dllVersion="6" w:nlCheck="1" w:checkStyle="0"/>
  <w:activeWritingStyle w:appName="MSWord" w:lang="nl-NL" w:vendorID="64" w:dllVersion="0" w:nlCheck="1" w:checkStyle="0"/>
  <w:activeWritingStyle w:appName="MSWord" w:lang="nl-NL"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77B"/>
    <w:rsid w:val="00001CEC"/>
    <w:rsid w:val="0001110F"/>
    <w:rsid w:val="000152AA"/>
    <w:rsid w:val="00015C9E"/>
    <w:rsid w:val="00024F72"/>
    <w:rsid w:val="00027CC4"/>
    <w:rsid w:val="00040E11"/>
    <w:rsid w:val="0005619C"/>
    <w:rsid w:val="0005691B"/>
    <w:rsid w:val="0006339E"/>
    <w:rsid w:val="0008546E"/>
    <w:rsid w:val="00096511"/>
    <w:rsid w:val="00096818"/>
    <w:rsid w:val="000A14DC"/>
    <w:rsid w:val="000A287E"/>
    <w:rsid w:val="000B35F4"/>
    <w:rsid w:val="000B499E"/>
    <w:rsid w:val="000B5B4B"/>
    <w:rsid w:val="000C3A09"/>
    <w:rsid w:val="000C6AC3"/>
    <w:rsid w:val="000D781C"/>
    <w:rsid w:val="000E1D87"/>
    <w:rsid w:val="000E4EB7"/>
    <w:rsid w:val="000F1A92"/>
    <w:rsid w:val="0010052A"/>
    <w:rsid w:val="0010247F"/>
    <w:rsid w:val="001025DA"/>
    <w:rsid w:val="00102D34"/>
    <w:rsid w:val="0011244A"/>
    <w:rsid w:val="00112628"/>
    <w:rsid w:val="001175B2"/>
    <w:rsid w:val="001203CC"/>
    <w:rsid w:val="00121465"/>
    <w:rsid w:val="00125BF7"/>
    <w:rsid w:val="00130D37"/>
    <w:rsid w:val="001326A0"/>
    <w:rsid w:val="00135704"/>
    <w:rsid w:val="001422E9"/>
    <w:rsid w:val="00144A3A"/>
    <w:rsid w:val="00152356"/>
    <w:rsid w:val="00156219"/>
    <w:rsid w:val="00164891"/>
    <w:rsid w:val="00164955"/>
    <w:rsid w:val="001657B2"/>
    <w:rsid w:val="00182164"/>
    <w:rsid w:val="001821CD"/>
    <w:rsid w:val="00195CD8"/>
    <w:rsid w:val="001B7DC8"/>
    <w:rsid w:val="001D2567"/>
    <w:rsid w:val="001D32BC"/>
    <w:rsid w:val="001F07C8"/>
    <w:rsid w:val="001F48BA"/>
    <w:rsid w:val="001F713E"/>
    <w:rsid w:val="001F752E"/>
    <w:rsid w:val="0020112E"/>
    <w:rsid w:val="00201577"/>
    <w:rsid w:val="0020797D"/>
    <w:rsid w:val="00215C97"/>
    <w:rsid w:val="00225A3D"/>
    <w:rsid w:val="00225F82"/>
    <w:rsid w:val="0022754B"/>
    <w:rsid w:val="002309F6"/>
    <w:rsid w:val="0023758B"/>
    <w:rsid w:val="00240E4E"/>
    <w:rsid w:val="00247043"/>
    <w:rsid w:val="00265693"/>
    <w:rsid w:val="00265CDF"/>
    <w:rsid w:val="00266254"/>
    <w:rsid w:val="0026642C"/>
    <w:rsid w:val="00267683"/>
    <w:rsid w:val="00270295"/>
    <w:rsid w:val="002766C4"/>
    <w:rsid w:val="00277B98"/>
    <w:rsid w:val="0028398A"/>
    <w:rsid w:val="00285080"/>
    <w:rsid w:val="00287EFF"/>
    <w:rsid w:val="00295111"/>
    <w:rsid w:val="00296C3E"/>
    <w:rsid w:val="00297F56"/>
    <w:rsid w:val="002A1316"/>
    <w:rsid w:val="002A2305"/>
    <w:rsid w:val="002A305C"/>
    <w:rsid w:val="002B26C7"/>
    <w:rsid w:val="002C1C03"/>
    <w:rsid w:val="002D1DC1"/>
    <w:rsid w:val="002D3393"/>
    <w:rsid w:val="002D49FA"/>
    <w:rsid w:val="002E00F1"/>
    <w:rsid w:val="002E4E49"/>
    <w:rsid w:val="002E631A"/>
    <w:rsid w:val="002F4883"/>
    <w:rsid w:val="002F7EC6"/>
    <w:rsid w:val="00301851"/>
    <w:rsid w:val="0031146C"/>
    <w:rsid w:val="003123E5"/>
    <w:rsid w:val="003130D3"/>
    <w:rsid w:val="00313F64"/>
    <w:rsid w:val="00317D62"/>
    <w:rsid w:val="00321E4C"/>
    <w:rsid w:val="00343A12"/>
    <w:rsid w:val="00343B32"/>
    <w:rsid w:val="003509B5"/>
    <w:rsid w:val="00363EA3"/>
    <w:rsid w:val="00364FCD"/>
    <w:rsid w:val="0037063E"/>
    <w:rsid w:val="00372DDF"/>
    <w:rsid w:val="00381D82"/>
    <w:rsid w:val="00385BC5"/>
    <w:rsid w:val="00385C04"/>
    <w:rsid w:val="0039655F"/>
    <w:rsid w:val="003A010A"/>
    <w:rsid w:val="003C2724"/>
    <w:rsid w:val="003C76AB"/>
    <w:rsid w:val="003D1318"/>
    <w:rsid w:val="003D3D75"/>
    <w:rsid w:val="003D7788"/>
    <w:rsid w:val="003F6123"/>
    <w:rsid w:val="004028E2"/>
    <w:rsid w:val="0040366E"/>
    <w:rsid w:val="004076E6"/>
    <w:rsid w:val="00410CE9"/>
    <w:rsid w:val="004112FF"/>
    <w:rsid w:val="0041354A"/>
    <w:rsid w:val="00422598"/>
    <w:rsid w:val="004247C2"/>
    <w:rsid w:val="00424A0D"/>
    <w:rsid w:val="00424E46"/>
    <w:rsid w:val="00426276"/>
    <w:rsid w:val="00432369"/>
    <w:rsid w:val="00432710"/>
    <w:rsid w:val="00432E54"/>
    <w:rsid w:val="004367A7"/>
    <w:rsid w:val="00436E71"/>
    <w:rsid w:val="00442772"/>
    <w:rsid w:val="004637D4"/>
    <w:rsid w:val="0046441F"/>
    <w:rsid w:val="0049760B"/>
    <w:rsid w:val="004B5841"/>
    <w:rsid w:val="004B63E0"/>
    <w:rsid w:val="004B755F"/>
    <w:rsid w:val="004B7E12"/>
    <w:rsid w:val="004C0D73"/>
    <w:rsid w:val="004C173D"/>
    <w:rsid w:val="004C309C"/>
    <w:rsid w:val="004C62D4"/>
    <w:rsid w:val="004D0CA4"/>
    <w:rsid w:val="004D727B"/>
    <w:rsid w:val="004E43D8"/>
    <w:rsid w:val="004F048D"/>
    <w:rsid w:val="004F222A"/>
    <w:rsid w:val="004F7D31"/>
    <w:rsid w:val="00504F1A"/>
    <w:rsid w:val="005149FF"/>
    <w:rsid w:val="005247AC"/>
    <w:rsid w:val="00532A12"/>
    <w:rsid w:val="00533AF0"/>
    <w:rsid w:val="00541903"/>
    <w:rsid w:val="00542EE8"/>
    <w:rsid w:val="00544F46"/>
    <w:rsid w:val="005478A8"/>
    <w:rsid w:val="00560513"/>
    <w:rsid w:val="005666F2"/>
    <w:rsid w:val="00571D0C"/>
    <w:rsid w:val="00571D1C"/>
    <w:rsid w:val="005728D8"/>
    <w:rsid w:val="005742E1"/>
    <w:rsid w:val="00574C4E"/>
    <w:rsid w:val="0058122A"/>
    <w:rsid w:val="0058188E"/>
    <w:rsid w:val="00582550"/>
    <w:rsid w:val="00586505"/>
    <w:rsid w:val="005971ED"/>
    <w:rsid w:val="00597B86"/>
    <w:rsid w:val="005A4C9D"/>
    <w:rsid w:val="005B0E86"/>
    <w:rsid w:val="005B172F"/>
    <w:rsid w:val="005B512D"/>
    <w:rsid w:val="005C5801"/>
    <w:rsid w:val="005C5BB7"/>
    <w:rsid w:val="005D2C64"/>
    <w:rsid w:val="005E621D"/>
    <w:rsid w:val="005F066F"/>
    <w:rsid w:val="005F0778"/>
    <w:rsid w:val="005F3D2A"/>
    <w:rsid w:val="00603305"/>
    <w:rsid w:val="00605B34"/>
    <w:rsid w:val="00610417"/>
    <w:rsid w:val="00610679"/>
    <w:rsid w:val="00620575"/>
    <w:rsid w:val="006210F3"/>
    <w:rsid w:val="006330FA"/>
    <w:rsid w:val="00642EF2"/>
    <w:rsid w:val="00644F85"/>
    <w:rsid w:val="0064525E"/>
    <w:rsid w:val="0065140B"/>
    <w:rsid w:val="006518BC"/>
    <w:rsid w:val="00666570"/>
    <w:rsid w:val="006832AD"/>
    <w:rsid w:val="006872D4"/>
    <w:rsid w:val="00690AF2"/>
    <w:rsid w:val="006A3A86"/>
    <w:rsid w:val="006A410F"/>
    <w:rsid w:val="006A42D3"/>
    <w:rsid w:val="006C29E6"/>
    <w:rsid w:val="006C3B27"/>
    <w:rsid w:val="006C5B4A"/>
    <w:rsid w:val="006D422D"/>
    <w:rsid w:val="006D5C0D"/>
    <w:rsid w:val="006D67C5"/>
    <w:rsid w:val="006E261A"/>
    <w:rsid w:val="006F1397"/>
    <w:rsid w:val="00703950"/>
    <w:rsid w:val="00704245"/>
    <w:rsid w:val="00705447"/>
    <w:rsid w:val="00710202"/>
    <w:rsid w:val="00715CE8"/>
    <w:rsid w:val="0071611B"/>
    <w:rsid w:val="0071773E"/>
    <w:rsid w:val="007217BC"/>
    <w:rsid w:val="00721828"/>
    <w:rsid w:val="00727004"/>
    <w:rsid w:val="00732A1E"/>
    <w:rsid w:val="00734A1A"/>
    <w:rsid w:val="00737AEC"/>
    <w:rsid w:val="0074176A"/>
    <w:rsid w:val="00743B57"/>
    <w:rsid w:val="00744C0E"/>
    <w:rsid w:val="00745693"/>
    <w:rsid w:val="00765B48"/>
    <w:rsid w:val="0076677B"/>
    <w:rsid w:val="0077600B"/>
    <w:rsid w:val="00784F17"/>
    <w:rsid w:val="00791666"/>
    <w:rsid w:val="00793D2F"/>
    <w:rsid w:val="00794107"/>
    <w:rsid w:val="007A0A67"/>
    <w:rsid w:val="007B04FA"/>
    <w:rsid w:val="007B2629"/>
    <w:rsid w:val="007B7069"/>
    <w:rsid w:val="007C11B1"/>
    <w:rsid w:val="007C7AB4"/>
    <w:rsid w:val="007D71AC"/>
    <w:rsid w:val="007E067C"/>
    <w:rsid w:val="007E53B2"/>
    <w:rsid w:val="007E65B2"/>
    <w:rsid w:val="00805179"/>
    <w:rsid w:val="00813E69"/>
    <w:rsid w:val="008148B4"/>
    <w:rsid w:val="00814AD0"/>
    <w:rsid w:val="00816BCA"/>
    <w:rsid w:val="00817A18"/>
    <w:rsid w:val="008203AF"/>
    <w:rsid w:val="00822998"/>
    <w:rsid w:val="0082453E"/>
    <w:rsid w:val="00830B9D"/>
    <w:rsid w:val="00833BB2"/>
    <w:rsid w:val="0083462B"/>
    <w:rsid w:val="00836829"/>
    <w:rsid w:val="00844A29"/>
    <w:rsid w:val="008540DF"/>
    <w:rsid w:val="00857513"/>
    <w:rsid w:val="00866426"/>
    <w:rsid w:val="00871BED"/>
    <w:rsid w:val="0087250D"/>
    <w:rsid w:val="0087682C"/>
    <w:rsid w:val="008817CD"/>
    <w:rsid w:val="0088686D"/>
    <w:rsid w:val="00886FB3"/>
    <w:rsid w:val="008871C9"/>
    <w:rsid w:val="00892AC1"/>
    <w:rsid w:val="008A0642"/>
    <w:rsid w:val="008A10FF"/>
    <w:rsid w:val="008A6EF1"/>
    <w:rsid w:val="008B1F04"/>
    <w:rsid w:val="008B3DE4"/>
    <w:rsid w:val="008C07AF"/>
    <w:rsid w:val="008C1A0F"/>
    <w:rsid w:val="008C6E9A"/>
    <w:rsid w:val="008E14C7"/>
    <w:rsid w:val="008E18A5"/>
    <w:rsid w:val="008E5C0A"/>
    <w:rsid w:val="009024FE"/>
    <w:rsid w:val="00906957"/>
    <w:rsid w:val="00911A8D"/>
    <w:rsid w:val="00912592"/>
    <w:rsid w:val="00913481"/>
    <w:rsid w:val="009151C9"/>
    <w:rsid w:val="0092443F"/>
    <w:rsid w:val="009260B7"/>
    <w:rsid w:val="00940EAD"/>
    <w:rsid w:val="009470C6"/>
    <w:rsid w:val="009474EB"/>
    <w:rsid w:val="00952ECF"/>
    <w:rsid w:val="00956AA6"/>
    <w:rsid w:val="00961A2A"/>
    <w:rsid w:val="00985FFA"/>
    <w:rsid w:val="00986441"/>
    <w:rsid w:val="00991D8A"/>
    <w:rsid w:val="009A13EB"/>
    <w:rsid w:val="009B2B7C"/>
    <w:rsid w:val="009B79C5"/>
    <w:rsid w:val="009B7AD1"/>
    <w:rsid w:val="009C1745"/>
    <w:rsid w:val="009C2BD0"/>
    <w:rsid w:val="009E49B5"/>
    <w:rsid w:val="009E540E"/>
    <w:rsid w:val="009E61A1"/>
    <w:rsid w:val="009F2537"/>
    <w:rsid w:val="009F2848"/>
    <w:rsid w:val="009F2F15"/>
    <w:rsid w:val="009F4FFA"/>
    <w:rsid w:val="009F59E1"/>
    <w:rsid w:val="00A068C5"/>
    <w:rsid w:val="00A16805"/>
    <w:rsid w:val="00A223C2"/>
    <w:rsid w:val="00A4438C"/>
    <w:rsid w:val="00A46968"/>
    <w:rsid w:val="00A5437B"/>
    <w:rsid w:val="00A80851"/>
    <w:rsid w:val="00A96342"/>
    <w:rsid w:val="00A96564"/>
    <w:rsid w:val="00AB355A"/>
    <w:rsid w:val="00AC2BD2"/>
    <w:rsid w:val="00AC4378"/>
    <w:rsid w:val="00AC5121"/>
    <w:rsid w:val="00AD7286"/>
    <w:rsid w:val="00AE12A6"/>
    <w:rsid w:val="00AE4AF9"/>
    <w:rsid w:val="00AE6E38"/>
    <w:rsid w:val="00AF136D"/>
    <w:rsid w:val="00AF753D"/>
    <w:rsid w:val="00B071DC"/>
    <w:rsid w:val="00B07213"/>
    <w:rsid w:val="00B26811"/>
    <w:rsid w:val="00B27E7F"/>
    <w:rsid w:val="00B43416"/>
    <w:rsid w:val="00B51CAE"/>
    <w:rsid w:val="00B54921"/>
    <w:rsid w:val="00B57D8A"/>
    <w:rsid w:val="00B63135"/>
    <w:rsid w:val="00B66560"/>
    <w:rsid w:val="00B7061A"/>
    <w:rsid w:val="00B709F3"/>
    <w:rsid w:val="00B70BD3"/>
    <w:rsid w:val="00B76D2E"/>
    <w:rsid w:val="00B80FB2"/>
    <w:rsid w:val="00B81CF8"/>
    <w:rsid w:val="00B8622F"/>
    <w:rsid w:val="00B87DA7"/>
    <w:rsid w:val="00B9005F"/>
    <w:rsid w:val="00B928C5"/>
    <w:rsid w:val="00B96320"/>
    <w:rsid w:val="00BA6BB7"/>
    <w:rsid w:val="00BB0D84"/>
    <w:rsid w:val="00BB4FF3"/>
    <w:rsid w:val="00BC13C9"/>
    <w:rsid w:val="00BD2CF8"/>
    <w:rsid w:val="00BE2D69"/>
    <w:rsid w:val="00BE654B"/>
    <w:rsid w:val="00BE68FE"/>
    <w:rsid w:val="00BF11E7"/>
    <w:rsid w:val="00BF25D9"/>
    <w:rsid w:val="00BF4636"/>
    <w:rsid w:val="00BF5658"/>
    <w:rsid w:val="00C011C7"/>
    <w:rsid w:val="00C061A0"/>
    <w:rsid w:val="00C06A71"/>
    <w:rsid w:val="00C10403"/>
    <w:rsid w:val="00C1649C"/>
    <w:rsid w:val="00C17561"/>
    <w:rsid w:val="00C27DA1"/>
    <w:rsid w:val="00C3249A"/>
    <w:rsid w:val="00C32F32"/>
    <w:rsid w:val="00C54988"/>
    <w:rsid w:val="00C5518A"/>
    <w:rsid w:val="00C55B8B"/>
    <w:rsid w:val="00C563E0"/>
    <w:rsid w:val="00C57EBF"/>
    <w:rsid w:val="00C6235A"/>
    <w:rsid w:val="00C64022"/>
    <w:rsid w:val="00C65225"/>
    <w:rsid w:val="00C67489"/>
    <w:rsid w:val="00C73BD5"/>
    <w:rsid w:val="00C748D6"/>
    <w:rsid w:val="00C77294"/>
    <w:rsid w:val="00C877CB"/>
    <w:rsid w:val="00C96B7E"/>
    <w:rsid w:val="00CA06ED"/>
    <w:rsid w:val="00CA1E32"/>
    <w:rsid w:val="00CA2259"/>
    <w:rsid w:val="00CA5F99"/>
    <w:rsid w:val="00CA6CF8"/>
    <w:rsid w:val="00CA6D87"/>
    <w:rsid w:val="00CB2615"/>
    <w:rsid w:val="00CB5D30"/>
    <w:rsid w:val="00CB74F7"/>
    <w:rsid w:val="00CD0229"/>
    <w:rsid w:val="00CE1269"/>
    <w:rsid w:val="00CE7FDB"/>
    <w:rsid w:val="00CF028C"/>
    <w:rsid w:val="00CF4C06"/>
    <w:rsid w:val="00D02AF3"/>
    <w:rsid w:val="00D16685"/>
    <w:rsid w:val="00D23E27"/>
    <w:rsid w:val="00D25966"/>
    <w:rsid w:val="00D41ED2"/>
    <w:rsid w:val="00D513D2"/>
    <w:rsid w:val="00D5314C"/>
    <w:rsid w:val="00D5383C"/>
    <w:rsid w:val="00D55612"/>
    <w:rsid w:val="00D557A4"/>
    <w:rsid w:val="00D653C2"/>
    <w:rsid w:val="00D667EE"/>
    <w:rsid w:val="00D72D3D"/>
    <w:rsid w:val="00D813D0"/>
    <w:rsid w:val="00D90154"/>
    <w:rsid w:val="00D94353"/>
    <w:rsid w:val="00DA1845"/>
    <w:rsid w:val="00DA6C23"/>
    <w:rsid w:val="00DB7213"/>
    <w:rsid w:val="00DC1B88"/>
    <w:rsid w:val="00DD11A1"/>
    <w:rsid w:val="00DD21E7"/>
    <w:rsid w:val="00DD4FE9"/>
    <w:rsid w:val="00DD6714"/>
    <w:rsid w:val="00DE3183"/>
    <w:rsid w:val="00DF03BC"/>
    <w:rsid w:val="00DF136C"/>
    <w:rsid w:val="00DF247B"/>
    <w:rsid w:val="00DF38AA"/>
    <w:rsid w:val="00DF418A"/>
    <w:rsid w:val="00E034E3"/>
    <w:rsid w:val="00E12687"/>
    <w:rsid w:val="00E164EA"/>
    <w:rsid w:val="00E17336"/>
    <w:rsid w:val="00E2083E"/>
    <w:rsid w:val="00E208CC"/>
    <w:rsid w:val="00E20DA3"/>
    <w:rsid w:val="00E327B9"/>
    <w:rsid w:val="00E37854"/>
    <w:rsid w:val="00E42DA1"/>
    <w:rsid w:val="00E444BA"/>
    <w:rsid w:val="00E46B99"/>
    <w:rsid w:val="00E504C9"/>
    <w:rsid w:val="00E5172B"/>
    <w:rsid w:val="00E55C3B"/>
    <w:rsid w:val="00E5665B"/>
    <w:rsid w:val="00E56A0B"/>
    <w:rsid w:val="00E707E8"/>
    <w:rsid w:val="00E71D5E"/>
    <w:rsid w:val="00E82080"/>
    <w:rsid w:val="00E859D8"/>
    <w:rsid w:val="00E952FB"/>
    <w:rsid w:val="00EA0E4E"/>
    <w:rsid w:val="00EB083F"/>
    <w:rsid w:val="00EB2210"/>
    <w:rsid w:val="00EC0807"/>
    <w:rsid w:val="00EC126C"/>
    <w:rsid w:val="00EC1D36"/>
    <w:rsid w:val="00EC551E"/>
    <w:rsid w:val="00ED38D4"/>
    <w:rsid w:val="00ED483C"/>
    <w:rsid w:val="00ED56E2"/>
    <w:rsid w:val="00ED700E"/>
    <w:rsid w:val="00EE2134"/>
    <w:rsid w:val="00EE716B"/>
    <w:rsid w:val="00EF0F18"/>
    <w:rsid w:val="00EF27C4"/>
    <w:rsid w:val="00EF2A12"/>
    <w:rsid w:val="00EF3433"/>
    <w:rsid w:val="00EF348C"/>
    <w:rsid w:val="00EF397C"/>
    <w:rsid w:val="00F047FA"/>
    <w:rsid w:val="00F10266"/>
    <w:rsid w:val="00F1423A"/>
    <w:rsid w:val="00F23CF4"/>
    <w:rsid w:val="00F32DBE"/>
    <w:rsid w:val="00F34013"/>
    <w:rsid w:val="00F367EB"/>
    <w:rsid w:val="00F3730F"/>
    <w:rsid w:val="00F415E9"/>
    <w:rsid w:val="00F45500"/>
    <w:rsid w:val="00F51492"/>
    <w:rsid w:val="00F52511"/>
    <w:rsid w:val="00F60047"/>
    <w:rsid w:val="00F60AE6"/>
    <w:rsid w:val="00F62093"/>
    <w:rsid w:val="00F65E55"/>
    <w:rsid w:val="00F66017"/>
    <w:rsid w:val="00F679D0"/>
    <w:rsid w:val="00F67A3F"/>
    <w:rsid w:val="00F7226F"/>
    <w:rsid w:val="00F7474A"/>
    <w:rsid w:val="00F87338"/>
    <w:rsid w:val="00F92BB9"/>
    <w:rsid w:val="00F9538E"/>
    <w:rsid w:val="00FA41D6"/>
    <w:rsid w:val="00FA4F95"/>
    <w:rsid w:val="00FA6FEE"/>
    <w:rsid w:val="00FA781F"/>
    <w:rsid w:val="00FB0963"/>
    <w:rsid w:val="00FB2413"/>
    <w:rsid w:val="00FB6BFC"/>
    <w:rsid w:val="00FC2AB2"/>
    <w:rsid w:val="00FC3D17"/>
    <w:rsid w:val="00FC56F1"/>
    <w:rsid w:val="00FC5874"/>
    <w:rsid w:val="00FD12B1"/>
    <w:rsid w:val="00FD6BDA"/>
    <w:rsid w:val="00FE4D39"/>
    <w:rsid w:val="00FF04A0"/>
    <w:rsid w:val="00FF354C"/>
    <w:rsid w:val="00FF5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76485"/>
  <w15:docId w15:val="{7E8FDC47-F459-4B74-80CB-A5DF604F9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D30"/>
    <w:pPr>
      <w:spacing w:after="200"/>
    </w:pPr>
    <w:rPr>
      <w:rFonts w:ascii="Poppins" w:hAnsi="Poppins"/>
      <w:sz w:val="18"/>
    </w:rPr>
  </w:style>
  <w:style w:type="paragraph" w:styleId="Titre1">
    <w:name w:val="heading 1"/>
    <w:basedOn w:val="Normal"/>
    <w:next w:val="Normal"/>
    <w:link w:val="Titre1Car"/>
    <w:uiPriority w:val="9"/>
    <w:qFormat/>
    <w:rsid w:val="00C77294"/>
    <w:pPr>
      <w:keepNext/>
      <w:keepLines/>
      <w:spacing w:before="400" w:after="300"/>
      <w:outlineLvl w:val="0"/>
    </w:pPr>
    <w:rPr>
      <w:rFonts w:ascii="Poppins Medium" w:eastAsiaTheme="majorEastAsia" w:hAnsi="Poppins Medium" w:cstheme="majorBidi"/>
      <w:b/>
      <w:color w:val="1F3864" w:themeColor="accent1" w:themeShade="80"/>
      <w:sz w:val="32"/>
      <w:szCs w:val="32"/>
    </w:rPr>
  </w:style>
  <w:style w:type="paragraph" w:styleId="Titre2">
    <w:name w:val="heading 2"/>
    <w:basedOn w:val="Encartreco"/>
    <w:next w:val="Normal"/>
    <w:link w:val="Titre2Car"/>
    <w:uiPriority w:val="9"/>
    <w:unhideWhenUsed/>
    <w:qFormat/>
    <w:rsid w:val="00C5518A"/>
    <w:pPr>
      <w:keepNext/>
      <w:keepLines/>
      <w:spacing w:before="300" w:after="300"/>
      <w:outlineLvl w:val="1"/>
    </w:pPr>
    <w:rPr>
      <w:rFonts w:ascii="Poppins Medium" w:eastAsiaTheme="majorEastAsia" w:hAnsi="Poppins Medium" w:cstheme="majorBidi"/>
      <w:b/>
      <w:color w:val="262626" w:themeColor="text1" w:themeTint="D9"/>
      <w:sz w:val="24"/>
      <w:szCs w:val="26"/>
    </w:rPr>
  </w:style>
  <w:style w:type="paragraph" w:styleId="Titre3">
    <w:name w:val="heading 3"/>
    <w:basedOn w:val="Normal"/>
    <w:next w:val="Normal"/>
    <w:link w:val="Titre3Car"/>
    <w:uiPriority w:val="9"/>
    <w:unhideWhenUsed/>
    <w:qFormat/>
    <w:rsid w:val="00B96320"/>
    <w:pPr>
      <w:keepNext/>
      <w:keepLines/>
      <w:spacing w:before="360" w:after="300"/>
      <w:outlineLvl w:val="2"/>
    </w:pPr>
    <w:rPr>
      <w:rFonts w:eastAsiaTheme="majorEastAsia" w:cstheme="majorBidi"/>
      <w:color w:val="370F2F"/>
      <w:sz w:val="24"/>
    </w:rPr>
  </w:style>
  <w:style w:type="paragraph" w:styleId="Titre4">
    <w:name w:val="heading 4"/>
    <w:basedOn w:val="Normal"/>
    <w:next w:val="Normal"/>
    <w:link w:val="Titre4Car"/>
    <w:uiPriority w:val="9"/>
    <w:unhideWhenUsed/>
    <w:qFormat/>
    <w:rsid w:val="00096511"/>
    <w:pPr>
      <w:keepNext/>
      <w:keepLines/>
      <w:spacing w:before="360" w:after="300"/>
      <w:outlineLvl w:val="3"/>
    </w:pPr>
    <w:rPr>
      <w:rFonts w:eastAsiaTheme="majorEastAsia" w:cstheme="majorBidi"/>
      <w:iCs/>
      <w:color w:val="962E3E"/>
      <w:sz w:val="22"/>
    </w:rPr>
  </w:style>
  <w:style w:type="paragraph" w:styleId="Titre5">
    <w:name w:val="heading 5"/>
    <w:basedOn w:val="Normal"/>
    <w:next w:val="Normal"/>
    <w:link w:val="Titre5Car"/>
    <w:uiPriority w:val="9"/>
    <w:unhideWhenUsed/>
    <w:qFormat/>
    <w:rsid w:val="00096511"/>
    <w:pPr>
      <w:keepNext/>
      <w:keepLines/>
      <w:spacing w:before="40"/>
      <w:outlineLvl w:val="4"/>
    </w:pPr>
    <w:rPr>
      <w:rFonts w:eastAsiaTheme="majorEastAsia" w:cstheme="majorBidi"/>
      <w:i/>
      <w:color w:val="0B1A34"/>
      <w:sz w:val="22"/>
    </w:rPr>
  </w:style>
  <w:style w:type="paragraph" w:styleId="Titre6">
    <w:name w:val="heading 6"/>
    <w:basedOn w:val="Normal"/>
    <w:next w:val="Normal"/>
    <w:link w:val="Titre6Car"/>
    <w:uiPriority w:val="9"/>
    <w:semiHidden/>
    <w:unhideWhenUsed/>
    <w:qFormat/>
    <w:rsid w:val="00096511"/>
    <w:pPr>
      <w:keepNext/>
      <w:keepLines/>
      <w:spacing w:before="40"/>
      <w:outlineLvl w:val="5"/>
    </w:pPr>
    <w:rPr>
      <w:rFonts w:eastAsiaTheme="majorEastAsia" w:cstheme="majorBidi"/>
      <w:b/>
      <w:color w:val="30476E"/>
      <w:sz w:val="21"/>
    </w:rPr>
  </w:style>
  <w:style w:type="paragraph" w:styleId="Titre7">
    <w:name w:val="heading 7"/>
    <w:basedOn w:val="Normal"/>
    <w:next w:val="Normal"/>
    <w:link w:val="Titre7Car"/>
    <w:uiPriority w:val="9"/>
    <w:semiHidden/>
    <w:unhideWhenUsed/>
    <w:qFormat/>
    <w:rsid w:val="00096511"/>
    <w:pPr>
      <w:keepNext/>
      <w:keepLines/>
      <w:spacing w:before="360" w:after="300"/>
      <w:outlineLvl w:val="6"/>
    </w:pPr>
    <w:rPr>
      <w:rFonts w:eastAsiaTheme="majorEastAsia" w:cstheme="majorBidi"/>
      <w:b/>
      <w:i/>
      <w:iCs/>
      <w:color w:val="333543"/>
      <w:sz w:val="21"/>
    </w:rPr>
  </w:style>
  <w:style w:type="paragraph" w:styleId="Titre8">
    <w:name w:val="heading 8"/>
    <w:basedOn w:val="Normal"/>
    <w:next w:val="Normal"/>
    <w:link w:val="Titre8Car"/>
    <w:uiPriority w:val="9"/>
    <w:semiHidden/>
    <w:unhideWhenUsed/>
    <w:qFormat/>
    <w:rsid w:val="00096511"/>
    <w:pPr>
      <w:keepNext/>
      <w:keepLines/>
      <w:spacing w:before="40"/>
      <w:outlineLvl w:val="7"/>
    </w:pPr>
    <w:rPr>
      <w:rFonts w:eastAsiaTheme="majorEastAsia" w:cstheme="majorBidi"/>
      <w:b/>
      <w:color w:val="962E3E"/>
      <w:sz w:val="20"/>
      <w:szCs w:val="21"/>
    </w:rPr>
  </w:style>
  <w:style w:type="paragraph" w:styleId="Titre9">
    <w:name w:val="heading 9"/>
    <w:basedOn w:val="Normal"/>
    <w:next w:val="Normal"/>
    <w:link w:val="Titre9Car"/>
    <w:uiPriority w:val="9"/>
    <w:semiHidden/>
    <w:unhideWhenUsed/>
    <w:qFormat/>
    <w:rsid w:val="00096511"/>
    <w:pPr>
      <w:keepNext/>
      <w:keepLines/>
      <w:spacing w:before="40"/>
      <w:outlineLvl w:val="8"/>
    </w:pPr>
    <w:rPr>
      <w:rFonts w:eastAsiaTheme="majorEastAsia" w:cstheme="majorBidi"/>
      <w:b/>
      <w:i/>
      <w:iCs/>
      <w:color w:val="0B1A34"/>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7294"/>
    <w:rPr>
      <w:rFonts w:ascii="Poppins Medium" w:eastAsiaTheme="majorEastAsia" w:hAnsi="Poppins Medium" w:cstheme="majorBidi"/>
      <w:b/>
      <w:color w:val="1F3864" w:themeColor="accent1" w:themeShade="80"/>
      <w:sz w:val="32"/>
      <w:szCs w:val="32"/>
    </w:rPr>
  </w:style>
  <w:style w:type="character" w:customStyle="1" w:styleId="Titre2Car">
    <w:name w:val="Titre 2 Car"/>
    <w:basedOn w:val="Policepardfaut"/>
    <w:link w:val="Titre2"/>
    <w:uiPriority w:val="9"/>
    <w:rsid w:val="00C5518A"/>
    <w:rPr>
      <w:rFonts w:ascii="Poppins Medium" w:eastAsiaTheme="majorEastAsia" w:hAnsi="Poppins Medium" w:cstheme="majorBidi"/>
      <w:b/>
      <w:color w:val="262626" w:themeColor="text1" w:themeTint="D9"/>
      <w:szCs w:val="26"/>
      <w:shd w:val="clear" w:color="auto" w:fill="E3EBF3"/>
    </w:rPr>
  </w:style>
  <w:style w:type="character" w:customStyle="1" w:styleId="Titre3Car">
    <w:name w:val="Titre 3 Car"/>
    <w:basedOn w:val="Policepardfaut"/>
    <w:link w:val="Titre3"/>
    <w:uiPriority w:val="9"/>
    <w:rsid w:val="00B96320"/>
    <w:rPr>
      <w:rFonts w:ascii="Poppins" w:eastAsiaTheme="majorEastAsia" w:hAnsi="Poppins" w:cstheme="majorBidi"/>
      <w:color w:val="370F2F"/>
    </w:rPr>
  </w:style>
  <w:style w:type="character" w:customStyle="1" w:styleId="Titre4Car">
    <w:name w:val="Titre 4 Car"/>
    <w:basedOn w:val="Policepardfaut"/>
    <w:link w:val="Titre4"/>
    <w:uiPriority w:val="9"/>
    <w:rsid w:val="00096511"/>
    <w:rPr>
      <w:rFonts w:ascii="Verdana" w:eastAsiaTheme="majorEastAsia" w:hAnsi="Verdana" w:cstheme="majorBidi"/>
      <w:iCs/>
      <w:color w:val="962E3E"/>
      <w:sz w:val="22"/>
    </w:rPr>
  </w:style>
  <w:style w:type="character" w:customStyle="1" w:styleId="Titre5Car">
    <w:name w:val="Titre 5 Car"/>
    <w:basedOn w:val="Policepardfaut"/>
    <w:link w:val="Titre5"/>
    <w:uiPriority w:val="9"/>
    <w:rsid w:val="00096511"/>
    <w:rPr>
      <w:rFonts w:ascii="Verdana" w:eastAsiaTheme="majorEastAsia" w:hAnsi="Verdana" w:cstheme="majorBidi"/>
      <w:i/>
      <w:color w:val="0B1A34"/>
      <w:sz w:val="22"/>
    </w:rPr>
  </w:style>
  <w:style w:type="character" w:customStyle="1" w:styleId="Titre6Car">
    <w:name w:val="Titre 6 Car"/>
    <w:basedOn w:val="Policepardfaut"/>
    <w:link w:val="Titre6"/>
    <w:uiPriority w:val="9"/>
    <w:semiHidden/>
    <w:rsid w:val="00096511"/>
    <w:rPr>
      <w:rFonts w:ascii="Verdana" w:eastAsiaTheme="majorEastAsia" w:hAnsi="Verdana" w:cstheme="majorBidi"/>
      <w:b/>
      <w:color w:val="30476E"/>
      <w:sz w:val="21"/>
    </w:rPr>
  </w:style>
  <w:style w:type="character" w:customStyle="1" w:styleId="Titre7Car">
    <w:name w:val="Titre 7 Car"/>
    <w:basedOn w:val="Policepardfaut"/>
    <w:link w:val="Titre7"/>
    <w:uiPriority w:val="9"/>
    <w:semiHidden/>
    <w:rsid w:val="00096511"/>
    <w:rPr>
      <w:rFonts w:ascii="Verdana" w:eastAsiaTheme="majorEastAsia" w:hAnsi="Verdana" w:cstheme="majorBidi"/>
      <w:b/>
      <w:i/>
      <w:iCs/>
      <w:color w:val="333543"/>
      <w:sz w:val="21"/>
    </w:rPr>
  </w:style>
  <w:style w:type="character" w:customStyle="1" w:styleId="Titre8Car">
    <w:name w:val="Titre 8 Car"/>
    <w:basedOn w:val="Policepardfaut"/>
    <w:link w:val="Titre8"/>
    <w:uiPriority w:val="9"/>
    <w:semiHidden/>
    <w:rsid w:val="00096511"/>
    <w:rPr>
      <w:rFonts w:ascii="Verdana" w:eastAsiaTheme="majorEastAsia" w:hAnsi="Verdana" w:cstheme="majorBidi"/>
      <w:b/>
      <w:color w:val="962E3E"/>
      <w:sz w:val="20"/>
      <w:szCs w:val="21"/>
    </w:rPr>
  </w:style>
  <w:style w:type="character" w:customStyle="1" w:styleId="Titre9Car">
    <w:name w:val="Titre 9 Car"/>
    <w:basedOn w:val="Policepardfaut"/>
    <w:link w:val="Titre9"/>
    <w:uiPriority w:val="9"/>
    <w:semiHidden/>
    <w:rsid w:val="00096511"/>
    <w:rPr>
      <w:rFonts w:ascii="Verdana" w:eastAsiaTheme="majorEastAsia" w:hAnsi="Verdana" w:cstheme="majorBidi"/>
      <w:b/>
      <w:i/>
      <w:iCs/>
      <w:color w:val="0B1A34"/>
      <w:sz w:val="21"/>
      <w:szCs w:val="21"/>
    </w:rPr>
  </w:style>
  <w:style w:type="paragraph" w:styleId="En-tte">
    <w:name w:val="header"/>
    <w:basedOn w:val="Normal"/>
    <w:link w:val="En-tteCar"/>
    <w:uiPriority w:val="99"/>
    <w:unhideWhenUsed/>
    <w:qFormat/>
    <w:rsid w:val="00E952FB"/>
    <w:pPr>
      <w:tabs>
        <w:tab w:val="center" w:pos="4536"/>
        <w:tab w:val="right" w:pos="9072"/>
      </w:tabs>
    </w:pPr>
  </w:style>
  <w:style w:type="character" w:customStyle="1" w:styleId="En-tteCar">
    <w:name w:val="En-tête Car"/>
    <w:basedOn w:val="Policepardfaut"/>
    <w:link w:val="En-tte"/>
    <w:uiPriority w:val="99"/>
    <w:rsid w:val="00E952FB"/>
    <w:rPr>
      <w:rFonts w:ascii="Verdana" w:hAnsi="Verdana"/>
      <w:sz w:val="18"/>
    </w:rPr>
  </w:style>
  <w:style w:type="paragraph" w:styleId="Pieddepage">
    <w:name w:val="footer"/>
    <w:basedOn w:val="Normal"/>
    <w:link w:val="PieddepageCar"/>
    <w:uiPriority w:val="99"/>
    <w:unhideWhenUsed/>
    <w:rsid w:val="00FA4F95"/>
    <w:pPr>
      <w:tabs>
        <w:tab w:val="center" w:pos="4536"/>
        <w:tab w:val="right" w:pos="9072"/>
      </w:tabs>
    </w:pPr>
  </w:style>
  <w:style w:type="character" w:customStyle="1" w:styleId="PieddepageCar">
    <w:name w:val="Pied de page Car"/>
    <w:basedOn w:val="Policepardfaut"/>
    <w:link w:val="Pieddepage"/>
    <w:uiPriority w:val="99"/>
    <w:rsid w:val="00FA4F95"/>
    <w:rPr>
      <w:rFonts w:ascii="Verdana" w:hAnsi="Verdana"/>
      <w:sz w:val="18"/>
    </w:rPr>
  </w:style>
  <w:style w:type="table" w:customStyle="1" w:styleId="Tableau">
    <w:name w:val="Tableau"/>
    <w:basedOn w:val="TableauNormal"/>
    <w:uiPriority w:val="99"/>
    <w:rsid w:val="00E952FB"/>
    <w:rPr>
      <w:rFonts w:ascii="Trebuchet MS" w:eastAsia="Yu Mincho" w:hAnsi="Trebuchet MS" w:cs="Times New Roman"/>
      <w:szCs w:val="20"/>
      <w:lang w:eastAsia="ja-JP"/>
    </w:rPr>
    <w:tblPr/>
  </w:style>
  <w:style w:type="paragraph" w:customStyle="1" w:styleId="En-ttedroite">
    <w:name w:val="En-tête droite"/>
    <w:basedOn w:val="En-tte"/>
    <w:autoRedefine/>
    <w:qFormat/>
    <w:rsid w:val="00E952FB"/>
    <w:pPr>
      <w:jc w:val="right"/>
    </w:pPr>
    <w:rPr>
      <w:rFonts w:eastAsia="Yu Mincho" w:cs="Times New Roman"/>
      <w:color w:val="0B1A34"/>
      <w:szCs w:val="22"/>
      <w:lang w:eastAsia="ja-JP"/>
    </w:rPr>
  </w:style>
  <w:style w:type="paragraph" w:styleId="Titre">
    <w:name w:val="Title"/>
    <w:basedOn w:val="Normal"/>
    <w:next w:val="Normal"/>
    <w:link w:val="TitreCar"/>
    <w:uiPriority w:val="10"/>
    <w:qFormat/>
    <w:rsid w:val="00267683"/>
    <w:pPr>
      <w:spacing w:before="500" w:after="500"/>
      <w:contextualSpacing/>
      <w:jc w:val="center"/>
    </w:pPr>
    <w:rPr>
      <w:rFonts w:eastAsiaTheme="majorEastAsia" w:cs="Times New Roman (Titres CS)"/>
      <w:smallCaps/>
      <w:spacing w:val="-10"/>
      <w:kern w:val="28"/>
      <w:sz w:val="52"/>
      <w:szCs w:val="56"/>
    </w:rPr>
  </w:style>
  <w:style w:type="character" w:customStyle="1" w:styleId="TitreCar">
    <w:name w:val="Titre Car"/>
    <w:basedOn w:val="Policepardfaut"/>
    <w:link w:val="Titre"/>
    <w:uiPriority w:val="10"/>
    <w:rsid w:val="00267683"/>
    <w:rPr>
      <w:rFonts w:ascii="Verdana" w:eastAsiaTheme="majorEastAsia" w:hAnsi="Verdana" w:cs="Times New Roman (Titres CS)"/>
      <w:smallCaps/>
      <w:spacing w:val="-10"/>
      <w:kern w:val="28"/>
      <w:sz w:val="52"/>
      <w:szCs w:val="56"/>
    </w:rPr>
  </w:style>
  <w:style w:type="character" w:styleId="Lienhypertexte">
    <w:name w:val="Hyperlink"/>
    <w:basedOn w:val="Policepardfaut"/>
    <w:uiPriority w:val="99"/>
    <w:unhideWhenUsed/>
    <w:qFormat/>
    <w:rsid w:val="00582550"/>
    <w:rPr>
      <w:rFonts w:ascii="Verdana" w:hAnsi="Verdana"/>
      <w:color w:val="962E3E"/>
      <w:sz w:val="18"/>
      <w:u w:val="single"/>
    </w:rPr>
  </w:style>
  <w:style w:type="character" w:customStyle="1" w:styleId="Lienhypertexteactif1">
    <w:name w:val="Lien hypertexte actif1"/>
    <w:basedOn w:val="Policepardfaut"/>
    <w:uiPriority w:val="99"/>
    <w:unhideWhenUsed/>
    <w:rsid w:val="00DF38AA"/>
    <w:rPr>
      <w:rFonts w:ascii="Verdana" w:hAnsi="Verdana"/>
      <w:color w:val="962E3E"/>
      <w:sz w:val="18"/>
      <w:u w:val="single"/>
    </w:rPr>
  </w:style>
  <w:style w:type="character" w:styleId="Lienhypertextesuivivisit">
    <w:name w:val="FollowedHyperlink"/>
    <w:basedOn w:val="Policepardfaut"/>
    <w:uiPriority w:val="99"/>
    <w:semiHidden/>
    <w:unhideWhenUsed/>
    <w:rsid w:val="00DF38AA"/>
    <w:rPr>
      <w:rFonts w:ascii="Verdana" w:hAnsi="Verdana"/>
      <w:color w:val="962E3E"/>
      <w:sz w:val="18"/>
      <w:u w:val="single"/>
    </w:rPr>
  </w:style>
  <w:style w:type="character" w:customStyle="1" w:styleId="Mentionnonrsolue1">
    <w:name w:val="Mention non résolue1"/>
    <w:basedOn w:val="Policepardfaut"/>
    <w:uiPriority w:val="99"/>
    <w:semiHidden/>
    <w:unhideWhenUsed/>
    <w:rsid w:val="00267683"/>
    <w:rPr>
      <w:rFonts w:ascii="Verdana" w:hAnsi="Verdana"/>
      <w:color w:val="605E5C"/>
      <w:sz w:val="18"/>
      <w:shd w:val="clear" w:color="auto" w:fill="E1DFDD"/>
    </w:rPr>
  </w:style>
  <w:style w:type="table" w:styleId="Grilledutableau">
    <w:name w:val="Table Grid"/>
    <w:basedOn w:val="TableauNormal"/>
    <w:uiPriority w:val="39"/>
    <w:rsid w:val="00666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etableauclaire1">
    <w:name w:val="Grille de tableau claire1"/>
    <w:basedOn w:val="TableauNormal"/>
    <w:uiPriority w:val="40"/>
    <w:rsid w:val="00422598"/>
    <w:rPr>
      <w:rFonts w:ascii="Verdana" w:hAnsi="Verdana"/>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vAlign w:val="center"/>
    </w:tcPr>
    <w:tblStylePr w:type="firstRow">
      <w:pPr>
        <w:jc w:val="left"/>
      </w:pPr>
      <w:rPr>
        <w:rFonts w:ascii="Verdana" w:hAnsi="Verdana"/>
        <w:b/>
        <w:sz w:val="16"/>
      </w:rPr>
      <w:tblPr/>
      <w:tcPr>
        <w:shd w:val="clear" w:color="auto" w:fill="E3EBF3"/>
        <w:vAlign w:val="center"/>
      </w:tcPr>
    </w:tblStylePr>
  </w:style>
  <w:style w:type="paragraph" w:styleId="Listepuces">
    <w:name w:val="List Bullet"/>
    <w:basedOn w:val="Normal"/>
    <w:uiPriority w:val="99"/>
    <w:unhideWhenUsed/>
    <w:rsid w:val="00BF25D9"/>
    <w:pPr>
      <w:numPr>
        <w:numId w:val="1"/>
      </w:numPr>
      <w:spacing w:line="360" w:lineRule="auto"/>
      <w:ind w:left="717" w:hanging="357"/>
      <w:contextualSpacing/>
    </w:pPr>
  </w:style>
  <w:style w:type="paragraph" w:styleId="Paragraphedeliste">
    <w:name w:val="List Paragraph"/>
    <w:basedOn w:val="Normal"/>
    <w:uiPriority w:val="34"/>
    <w:qFormat/>
    <w:rsid w:val="00B80FB2"/>
    <w:pPr>
      <w:ind w:left="720"/>
      <w:contextualSpacing/>
    </w:pPr>
  </w:style>
  <w:style w:type="paragraph" w:customStyle="1" w:styleId="Encartreco">
    <w:name w:val="Encart reco"/>
    <w:basedOn w:val="Normal"/>
    <w:next w:val="Normal"/>
    <w:qFormat/>
    <w:rsid w:val="00364FCD"/>
    <w:pPr>
      <w:pBdr>
        <w:top w:val="single" w:sz="48" w:space="1" w:color="E3EBF3"/>
        <w:left w:val="single" w:sz="48" w:space="4" w:color="E3EBF3"/>
        <w:bottom w:val="single" w:sz="48" w:space="1" w:color="E3EBF3"/>
        <w:right w:val="single" w:sz="48" w:space="4" w:color="E3EBF3"/>
      </w:pBdr>
      <w:shd w:val="clear" w:color="auto" w:fill="E3EBF3"/>
    </w:pPr>
  </w:style>
  <w:style w:type="paragraph" w:styleId="NormalWeb">
    <w:name w:val="Normal (Web)"/>
    <w:basedOn w:val="Normal"/>
    <w:uiPriority w:val="99"/>
    <w:semiHidden/>
    <w:unhideWhenUsed/>
    <w:rsid w:val="007E53B2"/>
    <w:pPr>
      <w:spacing w:before="100" w:beforeAutospacing="1" w:after="100" w:afterAutospacing="1"/>
    </w:pPr>
    <w:rPr>
      <w:rFonts w:ascii="Times New Roman" w:eastAsia="Times New Roman" w:hAnsi="Times New Roman" w:cs="Times New Roman"/>
      <w:sz w:val="24"/>
      <w:lang w:eastAsia="fr-FR"/>
    </w:rPr>
  </w:style>
  <w:style w:type="paragraph" w:styleId="En-ttedetabledesmatires">
    <w:name w:val="TOC Heading"/>
    <w:basedOn w:val="Titre1"/>
    <w:next w:val="Normal"/>
    <w:uiPriority w:val="39"/>
    <w:unhideWhenUsed/>
    <w:qFormat/>
    <w:rsid w:val="00644F85"/>
    <w:pPr>
      <w:spacing w:before="480" w:after="0" w:line="276" w:lineRule="auto"/>
      <w:outlineLvl w:val="9"/>
    </w:pPr>
    <w:rPr>
      <w:bCs/>
      <w:sz w:val="28"/>
      <w:szCs w:val="28"/>
      <w:lang w:eastAsia="fr-FR"/>
    </w:rPr>
  </w:style>
  <w:style w:type="paragraph" w:styleId="TM1">
    <w:name w:val="toc 1"/>
    <w:basedOn w:val="Normal"/>
    <w:next w:val="Normal"/>
    <w:autoRedefine/>
    <w:uiPriority w:val="39"/>
    <w:unhideWhenUsed/>
    <w:rsid w:val="00AE6E38"/>
    <w:pPr>
      <w:spacing w:before="120" w:after="120"/>
    </w:pPr>
    <w:rPr>
      <w:rFonts w:cstheme="minorHAnsi"/>
      <w:b/>
      <w:bCs/>
      <w:caps/>
      <w:color w:val="962E3E"/>
      <w:sz w:val="20"/>
      <w:szCs w:val="20"/>
    </w:rPr>
  </w:style>
  <w:style w:type="paragraph" w:styleId="TM2">
    <w:name w:val="toc 2"/>
    <w:basedOn w:val="Normal"/>
    <w:next w:val="Normal"/>
    <w:autoRedefine/>
    <w:uiPriority w:val="39"/>
    <w:unhideWhenUsed/>
    <w:rsid w:val="00AE6E38"/>
    <w:pPr>
      <w:spacing w:after="0"/>
      <w:ind w:left="180"/>
    </w:pPr>
    <w:rPr>
      <w:rFonts w:cs="Calibri (Corps)"/>
      <w:b/>
      <w:color w:val="0B1A34"/>
      <w:sz w:val="20"/>
      <w:szCs w:val="20"/>
    </w:rPr>
  </w:style>
  <w:style w:type="paragraph" w:styleId="TM3">
    <w:name w:val="toc 3"/>
    <w:basedOn w:val="Normal"/>
    <w:next w:val="Normal"/>
    <w:autoRedefine/>
    <w:uiPriority w:val="39"/>
    <w:unhideWhenUsed/>
    <w:rsid w:val="00AE6E38"/>
    <w:pPr>
      <w:spacing w:after="0"/>
      <w:ind w:left="360"/>
    </w:pPr>
    <w:rPr>
      <w:rFonts w:cstheme="minorHAnsi"/>
      <w:iCs/>
      <w:sz w:val="20"/>
      <w:szCs w:val="20"/>
    </w:rPr>
  </w:style>
  <w:style w:type="paragraph" w:styleId="TM4">
    <w:name w:val="toc 4"/>
    <w:basedOn w:val="Normal"/>
    <w:next w:val="Normal"/>
    <w:autoRedefine/>
    <w:uiPriority w:val="39"/>
    <w:unhideWhenUsed/>
    <w:rsid w:val="002D49FA"/>
    <w:pPr>
      <w:spacing w:after="0"/>
      <w:ind w:left="540"/>
    </w:pPr>
    <w:rPr>
      <w:rFonts w:asciiTheme="minorHAnsi" w:hAnsiTheme="minorHAnsi" w:cstheme="minorHAnsi"/>
      <w:szCs w:val="18"/>
    </w:rPr>
  </w:style>
  <w:style w:type="paragraph" w:styleId="TM5">
    <w:name w:val="toc 5"/>
    <w:basedOn w:val="Normal"/>
    <w:next w:val="Normal"/>
    <w:autoRedefine/>
    <w:uiPriority w:val="39"/>
    <w:semiHidden/>
    <w:unhideWhenUsed/>
    <w:rsid w:val="002D49FA"/>
    <w:pPr>
      <w:spacing w:after="0"/>
      <w:ind w:left="720"/>
    </w:pPr>
    <w:rPr>
      <w:rFonts w:asciiTheme="minorHAnsi" w:hAnsiTheme="minorHAnsi" w:cstheme="minorHAnsi"/>
      <w:szCs w:val="18"/>
    </w:rPr>
  </w:style>
  <w:style w:type="paragraph" w:styleId="TM6">
    <w:name w:val="toc 6"/>
    <w:basedOn w:val="Normal"/>
    <w:next w:val="Normal"/>
    <w:autoRedefine/>
    <w:uiPriority w:val="39"/>
    <w:semiHidden/>
    <w:unhideWhenUsed/>
    <w:rsid w:val="002D49FA"/>
    <w:pPr>
      <w:spacing w:after="0"/>
      <w:ind w:left="900"/>
    </w:pPr>
    <w:rPr>
      <w:rFonts w:asciiTheme="minorHAnsi" w:hAnsiTheme="minorHAnsi" w:cstheme="minorHAnsi"/>
      <w:szCs w:val="18"/>
    </w:rPr>
  </w:style>
  <w:style w:type="paragraph" w:styleId="TM7">
    <w:name w:val="toc 7"/>
    <w:basedOn w:val="Normal"/>
    <w:next w:val="Normal"/>
    <w:autoRedefine/>
    <w:uiPriority w:val="39"/>
    <w:semiHidden/>
    <w:unhideWhenUsed/>
    <w:rsid w:val="002D49FA"/>
    <w:pPr>
      <w:spacing w:after="0"/>
      <w:ind w:left="1080"/>
    </w:pPr>
    <w:rPr>
      <w:rFonts w:asciiTheme="minorHAnsi" w:hAnsiTheme="minorHAnsi" w:cstheme="minorHAnsi"/>
      <w:szCs w:val="18"/>
    </w:rPr>
  </w:style>
  <w:style w:type="paragraph" w:styleId="TM8">
    <w:name w:val="toc 8"/>
    <w:basedOn w:val="Normal"/>
    <w:next w:val="Normal"/>
    <w:autoRedefine/>
    <w:uiPriority w:val="39"/>
    <w:semiHidden/>
    <w:unhideWhenUsed/>
    <w:rsid w:val="002D49FA"/>
    <w:pPr>
      <w:spacing w:after="0"/>
      <w:ind w:left="1260"/>
    </w:pPr>
    <w:rPr>
      <w:rFonts w:asciiTheme="minorHAnsi" w:hAnsiTheme="minorHAnsi" w:cstheme="minorHAnsi"/>
      <w:szCs w:val="18"/>
    </w:rPr>
  </w:style>
  <w:style w:type="paragraph" w:styleId="TM9">
    <w:name w:val="toc 9"/>
    <w:basedOn w:val="Normal"/>
    <w:next w:val="Normal"/>
    <w:autoRedefine/>
    <w:uiPriority w:val="39"/>
    <w:semiHidden/>
    <w:unhideWhenUsed/>
    <w:rsid w:val="002D49FA"/>
    <w:pPr>
      <w:spacing w:after="0"/>
      <w:ind w:left="1440"/>
    </w:pPr>
    <w:rPr>
      <w:rFonts w:asciiTheme="minorHAnsi" w:hAnsiTheme="minorHAnsi" w:cstheme="minorHAnsi"/>
      <w:szCs w:val="18"/>
    </w:rPr>
  </w:style>
  <w:style w:type="paragraph" w:customStyle="1" w:styleId="Encartrecoliste">
    <w:name w:val="Encart reco liste"/>
    <w:basedOn w:val="Paragraphedeliste"/>
    <w:next w:val="Normal"/>
    <w:qFormat/>
    <w:rsid w:val="00AC2BD2"/>
    <w:pPr>
      <w:numPr>
        <w:numId w:val="2"/>
      </w:numPr>
      <w:pBdr>
        <w:top w:val="single" w:sz="48" w:space="1" w:color="E3EBF3"/>
        <w:left w:val="single" w:sz="48" w:space="4" w:color="E3EBF3"/>
        <w:bottom w:val="single" w:sz="48" w:space="1" w:color="E3EBF3"/>
        <w:right w:val="single" w:sz="48" w:space="4" w:color="E3EBF3"/>
      </w:pBdr>
      <w:shd w:val="clear" w:color="auto" w:fill="E3EBF3"/>
      <w:ind w:left="426" w:hanging="426"/>
      <w:contextualSpacing w:val="0"/>
    </w:pPr>
  </w:style>
  <w:style w:type="paragraph" w:customStyle="1" w:styleId="modifier">
    <w:name w:val="À modifier"/>
    <w:basedOn w:val="Normal"/>
    <w:link w:val="modifierCar"/>
    <w:qFormat/>
    <w:rsid w:val="004028E2"/>
    <w:pPr>
      <w:shd w:val="clear" w:color="auto" w:fill="FFFF00"/>
    </w:pPr>
    <w:rPr>
      <w:rFonts w:ascii="American Typewriter" w:hAnsi="American Typewriter"/>
      <w:sz w:val="21"/>
    </w:rPr>
  </w:style>
  <w:style w:type="character" w:customStyle="1" w:styleId="modifierCar">
    <w:name w:val="À modifier Car"/>
    <w:basedOn w:val="Policepardfaut"/>
    <w:link w:val="modifier"/>
    <w:rsid w:val="00285080"/>
    <w:rPr>
      <w:rFonts w:ascii="American Typewriter" w:hAnsi="American Typewriter"/>
      <w:sz w:val="21"/>
      <w:shd w:val="clear" w:color="auto" w:fill="FFFF00"/>
    </w:rPr>
  </w:style>
  <w:style w:type="paragraph" w:styleId="Notedebasdepage">
    <w:name w:val="footnote text"/>
    <w:basedOn w:val="Normal"/>
    <w:link w:val="NotedebasdepageCar"/>
    <w:unhideWhenUsed/>
    <w:qFormat/>
    <w:rsid w:val="00582550"/>
    <w:pPr>
      <w:spacing w:after="0"/>
    </w:pPr>
    <w:rPr>
      <w:sz w:val="16"/>
      <w:szCs w:val="20"/>
    </w:rPr>
  </w:style>
  <w:style w:type="character" w:customStyle="1" w:styleId="NotedebasdepageCar">
    <w:name w:val="Note de bas de page Car"/>
    <w:basedOn w:val="Policepardfaut"/>
    <w:link w:val="Notedebasdepage"/>
    <w:uiPriority w:val="99"/>
    <w:qFormat/>
    <w:rsid w:val="00582550"/>
    <w:rPr>
      <w:rFonts w:ascii="Verdana" w:hAnsi="Verdana"/>
      <w:sz w:val="16"/>
      <w:szCs w:val="20"/>
    </w:rPr>
  </w:style>
  <w:style w:type="character" w:styleId="Appelnotedebasdep">
    <w:name w:val="footnote reference"/>
    <w:basedOn w:val="Policepardfaut"/>
    <w:uiPriority w:val="99"/>
    <w:unhideWhenUsed/>
    <w:qFormat/>
    <w:rsid w:val="00582550"/>
    <w:rPr>
      <w:vertAlign w:val="superscript"/>
    </w:rPr>
  </w:style>
  <w:style w:type="paragraph" w:styleId="Notedefin">
    <w:name w:val="endnote text"/>
    <w:basedOn w:val="Normal"/>
    <w:link w:val="NotedefinCar"/>
    <w:uiPriority w:val="99"/>
    <w:semiHidden/>
    <w:unhideWhenUsed/>
    <w:rsid w:val="00582550"/>
    <w:pPr>
      <w:spacing w:after="0"/>
    </w:pPr>
    <w:rPr>
      <w:sz w:val="20"/>
      <w:szCs w:val="20"/>
    </w:rPr>
  </w:style>
  <w:style w:type="character" w:customStyle="1" w:styleId="NotedefinCar">
    <w:name w:val="Note de fin Car"/>
    <w:basedOn w:val="Policepardfaut"/>
    <w:link w:val="Notedefin"/>
    <w:uiPriority w:val="99"/>
    <w:semiHidden/>
    <w:rsid w:val="00582550"/>
    <w:rPr>
      <w:rFonts w:ascii="Verdana" w:hAnsi="Verdana"/>
      <w:sz w:val="20"/>
      <w:szCs w:val="20"/>
    </w:rPr>
  </w:style>
  <w:style w:type="character" w:styleId="Appeldenotedefin">
    <w:name w:val="endnote reference"/>
    <w:basedOn w:val="Policepardfaut"/>
    <w:uiPriority w:val="99"/>
    <w:semiHidden/>
    <w:unhideWhenUsed/>
    <w:rsid w:val="00582550"/>
    <w:rPr>
      <w:vertAlign w:val="superscript"/>
    </w:rPr>
  </w:style>
  <w:style w:type="table" w:customStyle="1" w:styleId="TableauA42">
    <w:name w:val="Tableau A42"/>
    <w:basedOn w:val="TableauNormal"/>
    <w:uiPriority w:val="99"/>
    <w:rsid w:val="009F2537"/>
    <w:pPr>
      <w:spacing w:before="200" w:after="200"/>
    </w:pPr>
    <w:rPr>
      <w:rFonts w:ascii="Trebuchet MS" w:eastAsia="Yu Mincho" w:hAnsi="Trebuchet MS" w:cs="Times New Roman"/>
      <w:szCs w:val="20"/>
      <w:lang w:eastAsia="ja-JP"/>
    </w:rPr>
    <w:tblPr>
      <w:tblBorders>
        <w:top w:val="single" w:sz="8" w:space="0" w:color="7D829A"/>
        <w:left w:val="single" w:sz="8" w:space="0" w:color="7D829A"/>
        <w:bottom w:val="single" w:sz="8" w:space="0" w:color="7D829A"/>
        <w:right w:val="single" w:sz="8" w:space="0" w:color="7D829A"/>
        <w:insideH w:val="single" w:sz="8" w:space="0" w:color="7D829A"/>
        <w:insideV w:val="single" w:sz="8" w:space="0" w:color="7D829A"/>
      </w:tblBorders>
    </w:tblPr>
    <w:tcPr>
      <w:shd w:val="clear" w:color="auto" w:fill="auto"/>
    </w:tcPr>
    <w:tblStylePr w:type="firstRow">
      <w:rPr>
        <w:rFonts w:ascii="Trebuchet MS" w:hAnsi="Trebuchet MS"/>
        <w:b/>
        <w:bCs/>
        <w:i w:val="0"/>
        <w:iCs w:val="0"/>
        <w:sz w:val="24"/>
      </w:rPr>
      <w:tblPr/>
      <w:tcPr>
        <w:shd w:val="clear" w:color="auto" w:fill="E3EBF3"/>
      </w:tcPr>
    </w:tblStylePr>
  </w:style>
  <w:style w:type="paragraph" w:styleId="PrformatHTML">
    <w:name w:val="HTML Preformatted"/>
    <w:basedOn w:val="Normal"/>
    <w:link w:val="PrformatHTMLCar"/>
    <w:uiPriority w:val="99"/>
    <w:unhideWhenUsed/>
    <w:rsid w:val="00D55612"/>
    <w:pPr>
      <w:shd w:val="clear" w:color="auto" w:fill="E3EBF3"/>
      <w:spacing w:after="0"/>
    </w:pPr>
    <w:rPr>
      <w:rFonts w:ascii="Consolas" w:hAnsi="Consolas" w:cs="Consolas"/>
      <w:sz w:val="20"/>
      <w:szCs w:val="20"/>
    </w:rPr>
  </w:style>
  <w:style w:type="character" w:customStyle="1" w:styleId="PrformatHTMLCar">
    <w:name w:val="Préformaté HTML Car"/>
    <w:basedOn w:val="Policepardfaut"/>
    <w:link w:val="PrformatHTML"/>
    <w:uiPriority w:val="99"/>
    <w:rsid w:val="00D55612"/>
    <w:rPr>
      <w:rFonts w:ascii="Consolas" w:hAnsi="Consolas" w:cs="Consolas"/>
      <w:sz w:val="20"/>
      <w:szCs w:val="20"/>
      <w:shd w:val="clear" w:color="auto" w:fill="E3EBF3"/>
    </w:rPr>
  </w:style>
  <w:style w:type="character" w:customStyle="1" w:styleId="Ancredenotedefin">
    <w:name w:val="Ancre de note de fin"/>
    <w:basedOn w:val="Policepardfaut"/>
    <w:qFormat/>
    <w:rsid w:val="00886FB3"/>
    <w:rPr>
      <w:vertAlign w:val="superscript"/>
    </w:rPr>
  </w:style>
  <w:style w:type="character" w:styleId="Marquedecommentaire">
    <w:name w:val="annotation reference"/>
    <w:basedOn w:val="Policepardfaut"/>
    <w:uiPriority w:val="99"/>
    <w:semiHidden/>
    <w:unhideWhenUsed/>
    <w:rsid w:val="00426276"/>
    <w:rPr>
      <w:sz w:val="16"/>
      <w:szCs w:val="16"/>
    </w:rPr>
  </w:style>
  <w:style w:type="paragraph" w:styleId="Commentaire">
    <w:name w:val="annotation text"/>
    <w:basedOn w:val="Normal"/>
    <w:link w:val="CommentaireCar"/>
    <w:uiPriority w:val="99"/>
    <w:semiHidden/>
    <w:unhideWhenUsed/>
    <w:rsid w:val="00426276"/>
    <w:rPr>
      <w:sz w:val="20"/>
      <w:szCs w:val="20"/>
    </w:rPr>
  </w:style>
  <w:style w:type="character" w:customStyle="1" w:styleId="CommentaireCar">
    <w:name w:val="Commentaire Car"/>
    <w:basedOn w:val="Policepardfaut"/>
    <w:link w:val="Commentaire"/>
    <w:uiPriority w:val="99"/>
    <w:semiHidden/>
    <w:rsid w:val="00426276"/>
    <w:rPr>
      <w:rFonts w:ascii="Verdana" w:hAnsi="Verdana"/>
      <w:sz w:val="20"/>
      <w:szCs w:val="20"/>
    </w:rPr>
  </w:style>
  <w:style w:type="paragraph" w:styleId="Objetducommentaire">
    <w:name w:val="annotation subject"/>
    <w:basedOn w:val="Commentaire"/>
    <w:next w:val="Commentaire"/>
    <w:link w:val="ObjetducommentaireCar"/>
    <w:uiPriority w:val="99"/>
    <w:semiHidden/>
    <w:unhideWhenUsed/>
    <w:rsid w:val="00426276"/>
    <w:rPr>
      <w:b/>
      <w:bCs/>
    </w:rPr>
  </w:style>
  <w:style w:type="character" w:customStyle="1" w:styleId="ObjetducommentaireCar">
    <w:name w:val="Objet du commentaire Car"/>
    <w:basedOn w:val="CommentaireCar"/>
    <w:link w:val="Objetducommentaire"/>
    <w:uiPriority w:val="99"/>
    <w:semiHidden/>
    <w:rsid w:val="00426276"/>
    <w:rPr>
      <w:rFonts w:ascii="Verdana" w:hAnsi="Verdana"/>
      <w:b/>
      <w:bCs/>
      <w:sz w:val="20"/>
      <w:szCs w:val="20"/>
    </w:rPr>
  </w:style>
  <w:style w:type="paragraph" w:styleId="Textedebulles">
    <w:name w:val="Balloon Text"/>
    <w:basedOn w:val="Normal"/>
    <w:link w:val="TextedebullesCar"/>
    <w:uiPriority w:val="99"/>
    <w:semiHidden/>
    <w:unhideWhenUsed/>
    <w:rsid w:val="00426276"/>
    <w:pPr>
      <w:spacing w:after="0"/>
    </w:pPr>
    <w:rPr>
      <w:rFonts w:ascii="Times New Roman" w:hAnsi="Times New Roman" w:cs="Times New Roman"/>
      <w:szCs w:val="18"/>
    </w:rPr>
  </w:style>
  <w:style w:type="character" w:customStyle="1" w:styleId="TextedebullesCar">
    <w:name w:val="Texte de bulles Car"/>
    <w:basedOn w:val="Policepardfaut"/>
    <w:link w:val="Textedebulles"/>
    <w:uiPriority w:val="99"/>
    <w:semiHidden/>
    <w:rsid w:val="00426276"/>
    <w:rPr>
      <w:rFonts w:ascii="Times New Roman" w:hAnsi="Times New Roman" w:cs="Times New Roman"/>
      <w:sz w:val="18"/>
      <w:szCs w:val="18"/>
    </w:rPr>
  </w:style>
  <w:style w:type="character" w:styleId="Accentuation">
    <w:name w:val="Emphasis"/>
    <w:basedOn w:val="Policepardfaut"/>
    <w:uiPriority w:val="20"/>
    <w:qFormat/>
    <w:rsid w:val="001203CC"/>
    <w:rPr>
      <w:i/>
      <w:iCs/>
    </w:rPr>
  </w:style>
  <w:style w:type="paragraph" w:styleId="Sous-titre">
    <w:name w:val="Subtitle"/>
    <w:basedOn w:val="Normal"/>
    <w:next w:val="Normal"/>
    <w:link w:val="Sous-titreCar"/>
    <w:uiPriority w:val="11"/>
    <w:qFormat/>
    <w:rsid w:val="00784F17"/>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ous-titreCar">
    <w:name w:val="Sous-titre Car"/>
    <w:basedOn w:val="Policepardfaut"/>
    <w:link w:val="Sous-titre"/>
    <w:uiPriority w:val="11"/>
    <w:rsid w:val="00784F17"/>
    <w:rPr>
      <w:rFonts w:eastAsiaTheme="minorEastAsia"/>
      <w:color w:val="5A5A5A" w:themeColor="text1" w:themeTint="A5"/>
      <w:spacing w:val="15"/>
      <w:sz w:val="22"/>
      <w:szCs w:val="22"/>
    </w:rPr>
  </w:style>
  <w:style w:type="character" w:styleId="lev">
    <w:name w:val="Strong"/>
    <w:basedOn w:val="Policepardfaut"/>
    <w:uiPriority w:val="22"/>
    <w:qFormat/>
    <w:rsid w:val="005247AC"/>
    <w:rPr>
      <w:b/>
      <w:bCs/>
    </w:rPr>
  </w:style>
  <w:style w:type="paragraph" w:customStyle="1" w:styleId="Textbody">
    <w:name w:val="Text body"/>
    <w:basedOn w:val="Normal"/>
    <w:rsid w:val="0011244A"/>
    <w:pPr>
      <w:spacing w:before="57" w:after="113"/>
    </w:pPr>
    <w:rPr>
      <w:rFonts w:ascii="Lucida Sans" w:eastAsia="Liberation Sans" w:hAnsi="Lucida Sans" w:cs="Liberation Sans"/>
      <w:color w:val="000000" w:themeColor="text1"/>
      <w:sz w:val="21"/>
      <w:lang w:eastAsia="ja-JP"/>
    </w:rPr>
  </w:style>
  <w:style w:type="character" w:styleId="Textedelespacerserv">
    <w:name w:val="Placeholder Text"/>
    <w:basedOn w:val="Policepardfaut"/>
    <w:uiPriority w:val="99"/>
    <w:semiHidden/>
    <w:rsid w:val="00121465"/>
    <w:rPr>
      <w:color w:val="808080"/>
    </w:rPr>
  </w:style>
  <w:style w:type="character" w:customStyle="1" w:styleId="Mentionnonrsolue2">
    <w:name w:val="Mention non résolue2"/>
    <w:basedOn w:val="Policepardfaut"/>
    <w:uiPriority w:val="99"/>
    <w:semiHidden/>
    <w:unhideWhenUsed/>
    <w:rsid w:val="0092443F"/>
    <w:rPr>
      <w:color w:val="605E5C"/>
      <w:shd w:val="clear" w:color="auto" w:fill="E1DFDD"/>
    </w:rPr>
  </w:style>
  <w:style w:type="paragraph" w:styleId="Rvision">
    <w:name w:val="Revision"/>
    <w:hidden/>
    <w:uiPriority w:val="99"/>
    <w:semiHidden/>
    <w:rsid w:val="00436E71"/>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24645">
      <w:bodyDiv w:val="1"/>
      <w:marLeft w:val="0"/>
      <w:marRight w:val="0"/>
      <w:marTop w:val="0"/>
      <w:marBottom w:val="0"/>
      <w:divBdr>
        <w:top w:val="none" w:sz="0" w:space="0" w:color="auto"/>
        <w:left w:val="none" w:sz="0" w:space="0" w:color="auto"/>
        <w:bottom w:val="none" w:sz="0" w:space="0" w:color="auto"/>
        <w:right w:val="none" w:sz="0" w:space="0" w:color="auto"/>
      </w:divBdr>
    </w:div>
    <w:div w:id="182130168">
      <w:bodyDiv w:val="1"/>
      <w:marLeft w:val="0"/>
      <w:marRight w:val="0"/>
      <w:marTop w:val="0"/>
      <w:marBottom w:val="0"/>
      <w:divBdr>
        <w:top w:val="none" w:sz="0" w:space="0" w:color="auto"/>
        <w:left w:val="none" w:sz="0" w:space="0" w:color="auto"/>
        <w:bottom w:val="none" w:sz="0" w:space="0" w:color="auto"/>
        <w:right w:val="none" w:sz="0" w:space="0" w:color="auto"/>
      </w:divBdr>
    </w:div>
    <w:div w:id="206449436">
      <w:bodyDiv w:val="1"/>
      <w:marLeft w:val="0"/>
      <w:marRight w:val="0"/>
      <w:marTop w:val="0"/>
      <w:marBottom w:val="0"/>
      <w:divBdr>
        <w:top w:val="none" w:sz="0" w:space="0" w:color="auto"/>
        <w:left w:val="none" w:sz="0" w:space="0" w:color="auto"/>
        <w:bottom w:val="none" w:sz="0" w:space="0" w:color="auto"/>
        <w:right w:val="none" w:sz="0" w:space="0" w:color="auto"/>
      </w:divBdr>
    </w:div>
    <w:div w:id="218446867">
      <w:bodyDiv w:val="1"/>
      <w:marLeft w:val="0"/>
      <w:marRight w:val="0"/>
      <w:marTop w:val="0"/>
      <w:marBottom w:val="0"/>
      <w:divBdr>
        <w:top w:val="none" w:sz="0" w:space="0" w:color="auto"/>
        <w:left w:val="none" w:sz="0" w:space="0" w:color="auto"/>
        <w:bottom w:val="none" w:sz="0" w:space="0" w:color="auto"/>
        <w:right w:val="none" w:sz="0" w:space="0" w:color="auto"/>
      </w:divBdr>
    </w:div>
    <w:div w:id="318272347">
      <w:bodyDiv w:val="1"/>
      <w:marLeft w:val="0"/>
      <w:marRight w:val="0"/>
      <w:marTop w:val="0"/>
      <w:marBottom w:val="0"/>
      <w:divBdr>
        <w:top w:val="none" w:sz="0" w:space="0" w:color="auto"/>
        <w:left w:val="none" w:sz="0" w:space="0" w:color="auto"/>
        <w:bottom w:val="none" w:sz="0" w:space="0" w:color="auto"/>
        <w:right w:val="none" w:sz="0" w:space="0" w:color="auto"/>
      </w:divBdr>
    </w:div>
    <w:div w:id="333460674">
      <w:bodyDiv w:val="1"/>
      <w:marLeft w:val="0"/>
      <w:marRight w:val="0"/>
      <w:marTop w:val="0"/>
      <w:marBottom w:val="0"/>
      <w:divBdr>
        <w:top w:val="none" w:sz="0" w:space="0" w:color="auto"/>
        <w:left w:val="none" w:sz="0" w:space="0" w:color="auto"/>
        <w:bottom w:val="none" w:sz="0" w:space="0" w:color="auto"/>
        <w:right w:val="none" w:sz="0" w:space="0" w:color="auto"/>
      </w:divBdr>
    </w:div>
    <w:div w:id="416023017">
      <w:bodyDiv w:val="1"/>
      <w:marLeft w:val="0"/>
      <w:marRight w:val="0"/>
      <w:marTop w:val="0"/>
      <w:marBottom w:val="0"/>
      <w:divBdr>
        <w:top w:val="none" w:sz="0" w:space="0" w:color="auto"/>
        <w:left w:val="none" w:sz="0" w:space="0" w:color="auto"/>
        <w:bottom w:val="none" w:sz="0" w:space="0" w:color="auto"/>
        <w:right w:val="none" w:sz="0" w:space="0" w:color="auto"/>
      </w:divBdr>
    </w:div>
    <w:div w:id="441926226">
      <w:bodyDiv w:val="1"/>
      <w:marLeft w:val="0"/>
      <w:marRight w:val="0"/>
      <w:marTop w:val="0"/>
      <w:marBottom w:val="0"/>
      <w:divBdr>
        <w:top w:val="none" w:sz="0" w:space="0" w:color="auto"/>
        <w:left w:val="none" w:sz="0" w:space="0" w:color="auto"/>
        <w:bottom w:val="none" w:sz="0" w:space="0" w:color="auto"/>
        <w:right w:val="none" w:sz="0" w:space="0" w:color="auto"/>
      </w:divBdr>
    </w:div>
    <w:div w:id="653264419">
      <w:bodyDiv w:val="1"/>
      <w:marLeft w:val="0"/>
      <w:marRight w:val="0"/>
      <w:marTop w:val="0"/>
      <w:marBottom w:val="0"/>
      <w:divBdr>
        <w:top w:val="none" w:sz="0" w:space="0" w:color="auto"/>
        <w:left w:val="none" w:sz="0" w:space="0" w:color="auto"/>
        <w:bottom w:val="none" w:sz="0" w:space="0" w:color="auto"/>
        <w:right w:val="none" w:sz="0" w:space="0" w:color="auto"/>
      </w:divBdr>
    </w:div>
    <w:div w:id="812020706">
      <w:bodyDiv w:val="1"/>
      <w:marLeft w:val="0"/>
      <w:marRight w:val="0"/>
      <w:marTop w:val="0"/>
      <w:marBottom w:val="0"/>
      <w:divBdr>
        <w:top w:val="none" w:sz="0" w:space="0" w:color="auto"/>
        <w:left w:val="none" w:sz="0" w:space="0" w:color="auto"/>
        <w:bottom w:val="none" w:sz="0" w:space="0" w:color="auto"/>
        <w:right w:val="none" w:sz="0" w:space="0" w:color="auto"/>
      </w:divBdr>
    </w:div>
    <w:div w:id="848985829">
      <w:bodyDiv w:val="1"/>
      <w:marLeft w:val="0"/>
      <w:marRight w:val="0"/>
      <w:marTop w:val="0"/>
      <w:marBottom w:val="0"/>
      <w:divBdr>
        <w:top w:val="none" w:sz="0" w:space="0" w:color="auto"/>
        <w:left w:val="none" w:sz="0" w:space="0" w:color="auto"/>
        <w:bottom w:val="none" w:sz="0" w:space="0" w:color="auto"/>
        <w:right w:val="none" w:sz="0" w:space="0" w:color="auto"/>
      </w:divBdr>
    </w:div>
    <w:div w:id="870654719">
      <w:bodyDiv w:val="1"/>
      <w:marLeft w:val="0"/>
      <w:marRight w:val="0"/>
      <w:marTop w:val="0"/>
      <w:marBottom w:val="0"/>
      <w:divBdr>
        <w:top w:val="none" w:sz="0" w:space="0" w:color="auto"/>
        <w:left w:val="none" w:sz="0" w:space="0" w:color="auto"/>
        <w:bottom w:val="none" w:sz="0" w:space="0" w:color="auto"/>
        <w:right w:val="none" w:sz="0" w:space="0" w:color="auto"/>
      </w:divBdr>
    </w:div>
    <w:div w:id="1048644836">
      <w:bodyDiv w:val="1"/>
      <w:marLeft w:val="0"/>
      <w:marRight w:val="0"/>
      <w:marTop w:val="0"/>
      <w:marBottom w:val="0"/>
      <w:divBdr>
        <w:top w:val="none" w:sz="0" w:space="0" w:color="auto"/>
        <w:left w:val="none" w:sz="0" w:space="0" w:color="auto"/>
        <w:bottom w:val="none" w:sz="0" w:space="0" w:color="auto"/>
        <w:right w:val="none" w:sz="0" w:space="0" w:color="auto"/>
      </w:divBdr>
    </w:div>
    <w:div w:id="1109861739">
      <w:bodyDiv w:val="1"/>
      <w:marLeft w:val="0"/>
      <w:marRight w:val="0"/>
      <w:marTop w:val="0"/>
      <w:marBottom w:val="0"/>
      <w:divBdr>
        <w:top w:val="none" w:sz="0" w:space="0" w:color="auto"/>
        <w:left w:val="none" w:sz="0" w:space="0" w:color="auto"/>
        <w:bottom w:val="none" w:sz="0" w:space="0" w:color="auto"/>
        <w:right w:val="none" w:sz="0" w:space="0" w:color="auto"/>
      </w:divBdr>
    </w:div>
    <w:div w:id="1170828533">
      <w:bodyDiv w:val="1"/>
      <w:marLeft w:val="0"/>
      <w:marRight w:val="0"/>
      <w:marTop w:val="0"/>
      <w:marBottom w:val="0"/>
      <w:divBdr>
        <w:top w:val="none" w:sz="0" w:space="0" w:color="auto"/>
        <w:left w:val="none" w:sz="0" w:space="0" w:color="auto"/>
        <w:bottom w:val="none" w:sz="0" w:space="0" w:color="auto"/>
        <w:right w:val="none" w:sz="0" w:space="0" w:color="auto"/>
      </w:divBdr>
    </w:div>
    <w:div w:id="1302346368">
      <w:bodyDiv w:val="1"/>
      <w:marLeft w:val="0"/>
      <w:marRight w:val="0"/>
      <w:marTop w:val="0"/>
      <w:marBottom w:val="0"/>
      <w:divBdr>
        <w:top w:val="none" w:sz="0" w:space="0" w:color="auto"/>
        <w:left w:val="none" w:sz="0" w:space="0" w:color="auto"/>
        <w:bottom w:val="none" w:sz="0" w:space="0" w:color="auto"/>
        <w:right w:val="none" w:sz="0" w:space="0" w:color="auto"/>
      </w:divBdr>
    </w:div>
    <w:div w:id="1336297818">
      <w:bodyDiv w:val="1"/>
      <w:marLeft w:val="0"/>
      <w:marRight w:val="0"/>
      <w:marTop w:val="0"/>
      <w:marBottom w:val="0"/>
      <w:divBdr>
        <w:top w:val="none" w:sz="0" w:space="0" w:color="auto"/>
        <w:left w:val="none" w:sz="0" w:space="0" w:color="auto"/>
        <w:bottom w:val="none" w:sz="0" w:space="0" w:color="auto"/>
        <w:right w:val="none" w:sz="0" w:space="0" w:color="auto"/>
      </w:divBdr>
    </w:div>
    <w:div w:id="1389375157">
      <w:bodyDiv w:val="1"/>
      <w:marLeft w:val="0"/>
      <w:marRight w:val="0"/>
      <w:marTop w:val="0"/>
      <w:marBottom w:val="0"/>
      <w:divBdr>
        <w:top w:val="none" w:sz="0" w:space="0" w:color="auto"/>
        <w:left w:val="none" w:sz="0" w:space="0" w:color="auto"/>
        <w:bottom w:val="none" w:sz="0" w:space="0" w:color="auto"/>
        <w:right w:val="none" w:sz="0" w:space="0" w:color="auto"/>
      </w:divBdr>
    </w:div>
    <w:div w:id="1423718959">
      <w:bodyDiv w:val="1"/>
      <w:marLeft w:val="0"/>
      <w:marRight w:val="0"/>
      <w:marTop w:val="0"/>
      <w:marBottom w:val="0"/>
      <w:divBdr>
        <w:top w:val="none" w:sz="0" w:space="0" w:color="auto"/>
        <w:left w:val="none" w:sz="0" w:space="0" w:color="auto"/>
        <w:bottom w:val="none" w:sz="0" w:space="0" w:color="auto"/>
        <w:right w:val="none" w:sz="0" w:space="0" w:color="auto"/>
      </w:divBdr>
    </w:div>
    <w:div w:id="1498836924">
      <w:bodyDiv w:val="1"/>
      <w:marLeft w:val="0"/>
      <w:marRight w:val="0"/>
      <w:marTop w:val="0"/>
      <w:marBottom w:val="0"/>
      <w:divBdr>
        <w:top w:val="none" w:sz="0" w:space="0" w:color="auto"/>
        <w:left w:val="none" w:sz="0" w:space="0" w:color="auto"/>
        <w:bottom w:val="none" w:sz="0" w:space="0" w:color="auto"/>
        <w:right w:val="none" w:sz="0" w:space="0" w:color="auto"/>
      </w:divBdr>
    </w:div>
    <w:div w:id="1616404054">
      <w:bodyDiv w:val="1"/>
      <w:marLeft w:val="0"/>
      <w:marRight w:val="0"/>
      <w:marTop w:val="0"/>
      <w:marBottom w:val="0"/>
      <w:divBdr>
        <w:top w:val="none" w:sz="0" w:space="0" w:color="auto"/>
        <w:left w:val="none" w:sz="0" w:space="0" w:color="auto"/>
        <w:bottom w:val="none" w:sz="0" w:space="0" w:color="auto"/>
        <w:right w:val="none" w:sz="0" w:space="0" w:color="auto"/>
      </w:divBdr>
    </w:div>
    <w:div w:id="1628705651">
      <w:bodyDiv w:val="1"/>
      <w:marLeft w:val="0"/>
      <w:marRight w:val="0"/>
      <w:marTop w:val="0"/>
      <w:marBottom w:val="0"/>
      <w:divBdr>
        <w:top w:val="none" w:sz="0" w:space="0" w:color="auto"/>
        <w:left w:val="none" w:sz="0" w:space="0" w:color="auto"/>
        <w:bottom w:val="none" w:sz="0" w:space="0" w:color="auto"/>
        <w:right w:val="none" w:sz="0" w:space="0" w:color="auto"/>
      </w:divBdr>
    </w:div>
    <w:div w:id="1657105220">
      <w:bodyDiv w:val="1"/>
      <w:marLeft w:val="0"/>
      <w:marRight w:val="0"/>
      <w:marTop w:val="0"/>
      <w:marBottom w:val="0"/>
      <w:divBdr>
        <w:top w:val="none" w:sz="0" w:space="0" w:color="auto"/>
        <w:left w:val="none" w:sz="0" w:space="0" w:color="auto"/>
        <w:bottom w:val="none" w:sz="0" w:space="0" w:color="auto"/>
        <w:right w:val="none" w:sz="0" w:space="0" w:color="auto"/>
      </w:divBdr>
    </w:div>
    <w:div w:id="1719738595">
      <w:bodyDiv w:val="1"/>
      <w:marLeft w:val="0"/>
      <w:marRight w:val="0"/>
      <w:marTop w:val="0"/>
      <w:marBottom w:val="0"/>
      <w:divBdr>
        <w:top w:val="none" w:sz="0" w:space="0" w:color="auto"/>
        <w:left w:val="none" w:sz="0" w:space="0" w:color="auto"/>
        <w:bottom w:val="none" w:sz="0" w:space="0" w:color="auto"/>
        <w:right w:val="none" w:sz="0" w:space="0" w:color="auto"/>
      </w:divBdr>
    </w:div>
    <w:div w:id="1743793941">
      <w:bodyDiv w:val="1"/>
      <w:marLeft w:val="0"/>
      <w:marRight w:val="0"/>
      <w:marTop w:val="0"/>
      <w:marBottom w:val="0"/>
      <w:divBdr>
        <w:top w:val="none" w:sz="0" w:space="0" w:color="auto"/>
        <w:left w:val="none" w:sz="0" w:space="0" w:color="auto"/>
        <w:bottom w:val="none" w:sz="0" w:space="0" w:color="auto"/>
        <w:right w:val="none" w:sz="0" w:space="0" w:color="auto"/>
      </w:divBdr>
    </w:div>
    <w:div w:id="1795099077">
      <w:bodyDiv w:val="1"/>
      <w:marLeft w:val="0"/>
      <w:marRight w:val="0"/>
      <w:marTop w:val="0"/>
      <w:marBottom w:val="0"/>
      <w:divBdr>
        <w:top w:val="none" w:sz="0" w:space="0" w:color="auto"/>
        <w:left w:val="none" w:sz="0" w:space="0" w:color="auto"/>
        <w:bottom w:val="none" w:sz="0" w:space="0" w:color="auto"/>
        <w:right w:val="none" w:sz="0" w:space="0" w:color="auto"/>
      </w:divBdr>
    </w:div>
    <w:div w:id="205357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merique.gouv.fr/publications/rgaa-accessibili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vil\AppData\Local\Temp\audit-rappor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3E1ECB1CAF4E82A35E767B1AEBF5B7"/>
        <w:category>
          <w:name w:val="Général"/>
          <w:gallery w:val="placeholder"/>
        </w:category>
        <w:types>
          <w:type w:val="bbPlcHdr"/>
        </w:types>
        <w:behaviors>
          <w:behavior w:val="content"/>
        </w:behaviors>
        <w:guid w:val="{A564497B-206F-42AC-9671-CF6D6A1E655D}"/>
      </w:docPartPr>
      <w:docPartBody>
        <w:p w:rsidR="003C4ECC" w:rsidRDefault="009B498B">
          <w:r w:rsidRPr="00ED358B">
            <w:rPr>
              <w:rStyle w:val="Textedelespacerserv"/>
            </w:rPr>
            <w:t>[Titre ]</w:t>
          </w:r>
        </w:p>
      </w:docPartBody>
    </w:docPart>
    <w:docPart>
      <w:docPartPr>
        <w:name w:val="E626934568B14ADD9089B78EE62ACDEF"/>
        <w:category>
          <w:name w:val="Général"/>
          <w:gallery w:val="placeholder"/>
        </w:category>
        <w:types>
          <w:type w:val="bbPlcHdr"/>
        </w:types>
        <w:behaviors>
          <w:behavior w:val="content"/>
        </w:behaviors>
        <w:guid w:val="{D49396FC-848E-4CB1-AC77-BDCD0641EA7C}"/>
      </w:docPartPr>
      <w:docPartBody>
        <w:p w:rsidR="00D53101" w:rsidRDefault="00A51914" w:rsidP="00A51914">
          <w:pPr>
            <w:pStyle w:val="E626934568B14ADD9089B78EE62ACDEF"/>
          </w:pPr>
          <w:r w:rsidRPr="00ED358B">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Times New Roman (Titres CS)">
    <w:altName w:val="Times New Roman"/>
    <w:charset w:val="00"/>
    <w:family w:val="roman"/>
    <w:pitch w:val="variable"/>
    <w:sig w:usb0="E0002AEF" w:usb1="C0007841" w:usb2="00000009" w:usb3="00000000" w:csb0="000001FF" w:csb1="00000000"/>
  </w:font>
  <w:font w:name="Calibri (Corps)">
    <w:altName w:val="Calibri"/>
    <w:charset w:val="00"/>
    <w:family w:val="swiss"/>
    <w:pitch w:val="variable"/>
    <w:sig w:usb0="E0002AFF" w:usb1="C000247B" w:usb2="00000009" w:usb3="00000000" w:csb0="000001FF" w:csb1="00000000"/>
  </w:font>
  <w:font w:name="American Typewriter">
    <w:altName w:val="Courier New"/>
    <w:charset w:val="4D"/>
    <w:family w:val="roman"/>
    <w:pitch w:val="variable"/>
    <w:sig w:usb0="A000006F" w:usb1="00000019" w:usb2="00000000" w:usb3="00000000" w:csb0="00000111"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98B"/>
    <w:rsid w:val="00201577"/>
    <w:rsid w:val="00321E4C"/>
    <w:rsid w:val="003C4ECC"/>
    <w:rsid w:val="003D4AD8"/>
    <w:rsid w:val="004247C2"/>
    <w:rsid w:val="00441D8C"/>
    <w:rsid w:val="00516F5D"/>
    <w:rsid w:val="00896CEE"/>
    <w:rsid w:val="009B498B"/>
    <w:rsid w:val="00A51914"/>
    <w:rsid w:val="00B64B32"/>
    <w:rsid w:val="00B7061A"/>
    <w:rsid w:val="00B928C5"/>
    <w:rsid w:val="00BE2D69"/>
    <w:rsid w:val="00C6235A"/>
    <w:rsid w:val="00D53101"/>
    <w:rsid w:val="00E21E34"/>
    <w:rsid w:val="00F51492"/>
    <w:rsid w:val="00FC3B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98B"/>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51914"/>
    <w:rPr>
      <w:color w:val="808080"/>
    </w:rPr>
  </w:style>
  <w:style w:type="paragraph" w:customStyle="1" w:styleId="E626934568B14ADD9089B78EE62ACDEF">
    <w:name w:val="E626934568B14ADD9089B78EE62ACDEF"/>
    <w:rsid w:val="00A51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4">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704B8-FCD0-4DC2-A2BE-1C6FBD6EA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audit-rapport-1</Template>
  <TotalTime>0</TotalTime>
  <Pages>7</Pages>
  <Words>2120</Words>
  <Characters>11663</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CRIDF</Company>
  <LinksUpToDate>false</LinksUpToDate>
  <CharactersWithSpaces>13756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PLURIANNUEL DE L’ACCESSIBILITE NUMERIQUE – COMMUNE DE MEILHAN</dc:title>
  <dc:creator>Access42</dc:creator>
  <cp:lastModifiedBy>Mairie Meilhan LLD</cp:lastModifiedBy>
  <cp:revision>2</cp:revision>
  <cp:lastPrinted>2026-05-19T14:55:00Z</cp:lastPrinted>
  <dcterms:created xsi:type="dcterms:W3CDTF">2026-05-19T15:26:00Z</dcterms:created>
  <dcterms:modified xsi:type="dcterms:W3CDTF">2026-05-19T15:26:00Z</dcterms:modified>
</cp:coreProperties>
</file>